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046" w:rsidRPr="00584D78" w:rsidRDefault="008E1046" w:rsidP="004904AA">
      <w:pPr>
        <w:ind w:firstLine="0"/>
        <w:jc w:val="center"/>
        <w:rPr>
          <w:b/>
          <w:bCs/>
          <w:sz w:val="20"/>
          <w:szCs w:val="20"/>
        </w:rPr>
      </w:pPr>
      <w:r w:rsidRPr="00584D78">
        <w:rPr>
          <w:b/>
          <w:bCs/>
          <w:sz w:val="20"/>
          <w:szCs w:val="20"/>
        </w:rPr>
        <w:t>ПЕРЕЧЕНЬ</w:t>
      </w:r>
    </w:p>
    <w:p w:rsidR="008E1046" w:rsidRPr="00584D78" w:rsidRDefault="008E1046" w:rsidP="004904AA">
      <w:pPr>
        <w:ind w:firstLine="0"/>
        <w:jc w:val="center"/>
        <w:rPr>
          <w:b/>
          <w:bCs/>
          <w:sz w:val="20"/>
          <w:szCs w:val="20"/>
        </w:rPr>
      </w:pPr>
      <w:r w:rsidRPr="00584D78">
        <w:rPr>
          <w:b/>
          <w:bCs/>
          <w:sz w:val="20"/>
          <w:szCs w:val="20"/>
        </w:rPr>
        <w:t xml:space="preserve">вопросов, содержащихся в карточках опроса, используемых при проведении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w:t>
      </w:r>
      <w:bookmarkStart w:id="0" w:name="_GoBack"/>
      <w:bookmarkEnd w:id="0"/>
      <w:r w:rsidRPr="00584D78">
        <w:rPr>
          <w:b/>
          <w:bCs/>
          <w:sz w:val="20"/>
          <w:szCs w:val="20"/>
        </w:rPr>
        <w:t xml:space="preserve">и специальных средств, теоретических знаний нормативных правовых актов Российской Федерации, регулирующих деятельность частных охранных организаций и юридических лицс особыми уставными задачами, оборот оружия и (или) специальных средств, а также устанавливающих особенности, запреты </w:t>
      </w:r>
    </w:p>
    <w:p w:rsidR="008E1046" w:rsidRPr="00584D78" w:rsidRDefault="008E1046" w:rsidP="004904AA">
      <w:pPr>
        <w:ind w:firstLine="0"/>
        <w:jc w:val="center"/>
        <w:rPr>
          <w:b/>
          <w:bCs/>
          <w:sz w:val="20"/>
          <w:szCs w:val="20"/>
        </w:rPr>
      </w:pPr>
      <w:r w:rsidRPr="00584D78">
        <w:rPr>
          <w:b/>
          <w:bCs/>
          <w:sz w:val="20"/>
          <w:szCs w:val="20"/>
        </w:rPr>
        <w:t xml:space="preserve">и ограничения на их применение </w:t>
      </w:r>
    </w:p>
    <w:p w:rsidR="008E1046" w:rsidRPr="00584D78" w:rsidRDefault="008E1046" w:rsidP="004904AA">
      <w:pPr>
        <w:ind w:firstLine="0"/>
        <w:jc w:val="center"/>
        <w:rPr>
          <w:b/>
          <w:bCs/>
          <w:sz w:val="20"/>
          <w:szCs w:val="20"/>
          <w:u w:val="single"/>
        </w:rPr>
      </w:pPr>
      <w:r w:rsidRPr="00584D78">
        <w:rPr>
          <w:b/>
          <w:bCs/>
          <w:sz w:val="20"/>
          <w:szCs w:val="20"/>
        </w:rPr>
        <w:t>и варианты ответов на них</w:t>
      </w:r>
    </w:p>
    <w:p w:rsidR="008E1046" w:rsidRPr="00584D78" w:rsidRDefault="008E1046" w:rsidP="00FA16F8">
      <w:pPr>
        <w:ind w:firstLine="0"/>
        <w:rPr>
          <w:sz w:val="20"/>
          <w:szCs w:val="20"/>
        </w:rPr>
      </w:pPr>
    </w:p>
    <w:p w:rsidR="008E1046" w:rsidRPr="00584D78" w:rsidRDefault="008E1046" w:rsidP="004904AA">
      <w:pPr>
        <w:jc w:val="both"/>
        <w:rPr>
          <w:rFonts w:eastAsia="Batang"/>
          <w:sz w:val="20"/>
          <w:szCs w:val="20"/>
        </w:rPr>
      </w:pPr>
      <w:r w:rsidRPr="00584D78">
        <w:rPr>
          <w:rFonts w:eastAsia="Batang"/>
          <w:sz w:val="20"/>
          <w:szCs w:val="20"/>
          <w:u w:val="single"/>
        </w:rPr>
        <w:t>Примечание.</w:t>
      </w:r>
    </w:p>
    <w:p w:rsidR="008E1046" w:rsidRPr="00584D78" w:rsidRDefault="008E1046" w:rsidP="00EB6F37">
      <w:pPr>
        <w:ind w:firstLine="709"/>
        <w:jc w:val="both"/>
        <w:rPr>
          <w:rFonts w:eastAsia="Batang"/>
          <w:sz w:val="20"/>
          <w:szCs w:val="20"/>
        </w:rPr>
      </w:pPr>
      <w:r w:rsidRPr="00584D78">
        <w:rPr>
          <w:rFonts w:eastAsia="Batang"/>
          <w:sz w:val="20"/>
          <w:szCs w:val="20"/>
        </w:rPr>
        <w:t xml:space="preserve">Для проверки теоретических знаний нормативных правовых актов Российской Федерации, регулирующих деятельность частных охранных организаций и юридических лиц с особыми уставными задачами, оборот оружия и (или) специальных средств, а также устанавливающих особенности, запреты и ограничения на их применение частных охранников в ходе периодических проверок на пригодность к действиям </w:t>
      </w:r>
      <w:r w:rsidRPr="00584D78">
        <w:rPr>
          <w:rFonts w:eastAsia="Batang"/>
          <w:sz w:val="20"/>
          <w:szCs w:val="20"/>
        </w:rPr>
        <w:br/>
        <w:t xml:space="preserve">в условиях, связанных с применением огнестрельного оружия </w:t>
      </w:r>
      <w:r w:rsidRPr="00584D78">
        <w:rPr>
          <w:rFonts w:eastAsia="Batang"/>
          <w:sz w:val="20"/>
          <w:szCs w:val="20"/>
        </w:rPr>
        <w:br/>
        <w:t xml:space="preserve">и специальных средств разработаны 205 вопроса, для работников юридических лиц с особыми уставными задачами – 235 вопроса. </w:t>
      </w:r>
    </w:p>
    <w:p w:rsidR="008E1046" w:rsidRPr="00584D78" w:rsidRDefault="008E1046" w:rsidP="004904AA">
      <w:pPr>
        <w:ind w:firstLine="709"/>
        <w:jc w:val="both"/>
        <w:rPr>
          <w:rFonts w:eastAsia="Batang"/>
          <w:sz w:val="20"/>
          <w:szCs w:val="20"/>
        </w:rPr>
      </w:pPr>
      <w:r w:rsidRPr="00584D78">
        <w:rPr>
          <w:rFonts w:eastAsia="Batang"/>
          <w:sz w:val="20"/>
          <w:szCs w:val="20"/>
        </w:rPr>
        <w:t>Перечень вопросов и варианты ответов на них утверждены Главным управлением государственного контроля и лицензионно-разрешительной работы Федеральной службы войск национальной гвардии Российской Федерации.</w:t>
      </w:r>
    </w:p>
    <w:p w:rsidR="008E1046" w:rsidRPr="00584D78" w:rsidRDefault="008E1046" w:rsidP="004904AA">
      <w:pPr>
        <w:ind w:firstLine="709"/>
        <w:jc w:val="both"/>
        <w:rPr>
          <w:rFonts w:eastAsia="Batang"/>
          <w:sz w:val="20"/>
          <w:szCs w:val="20"/>
        </w:rPr>
      </w:pPr>
    </w:p>
    <w:p w:rsidR="008E1046" w:rsidRPr="00584D78" w:rsidRDefault="008E1046" w:rsidP="004904AA">
      <w:pPr>
        <w:ind w:firstLine="709"/>
        <w:jc w:val="both"/>
        <w:rPr>
          <w:rFonts w:eastAsia="Batang"/>
          <w:sz w:val="20"/>
          <w:szCs w:val="20"/>
        </w:rPr>
      </w:pPr>
    </w:p>
    <w:p w:rsidR="008E1046" w:rsidRPr="00584D78" w:rsidRDefault="008E1046" w:rsidP="004904AA">
      <w:pPr>
        <w:ind w:firstLine="709"/>
        <w:jc w:val="both"/>
        <w:rPr>
          <w:rFonts w:eastAsia="Batang"/>
          <w:sz w:val="20"/>
          <w:szCs w:val="20"/>
        </w:rPr>
      </w:pPr>
    </w:p>
    <w:p w:rsidR="008E1046" w:rsidRPr="00584D78" w:rsidRDefault="008E1046" w:rsidP="004904AA">
      <w:pPr>
        <w:ind w:firstLine="709"/>
        <w:jc w:val="both"/>
        <w:rPr>
          <w:rFonts w:eastAsia="Batang"/>
          <w:sz w:val="20"/>
          <w:szCs w:val="20"/>
        </w:rPr>
      </w:pPr>
    </w:p>
    <w:p w:rsidR="008E1046" w:rsidRPr="00584D78" w:rsidRDefault="008E1046" w:rsidP="004904AA">
      <w:pPr>
        <w:ind w:firstLine="709"/>
        <w:jc w:val="both"/>
        <w:rPr>
          <w:rFonts w:eastAsia="Batang"/>
          <w:sz w:val="20"/>
          <w:szCs w:val="20"/>
        </w:rPr>
      </w:pPr>
    </w:p>
    <w:p w:rsidR="008E1046" w:rsidRPr="00584D78" w:rsidRDefault="008E1046" w:rsidP="004904AA">
      <w:pPr>
        <w:ind w:firstLine="709"/>
        <w:jc w:val="both"/>
        <w:rPr>
          <w:rFonts w:eastAsia="Batang"/>
          <w:sz w:val="20"/>
          <w:szCs w:val="20"/>
        </w:rPr>
      </w:pPr>
    </w:p>
    <w:p w:rsidR="008E1046" w:rsidRPr="00584D78" w:rsidRDefault="008E1046" w:rsidP="00F262AA">
      <w:pPr>
        <w:tabs>
          <w:tab w:val="left" w:pos="2069"/>
        </w:tabs>
        <w:autoSpaceDE w:val="0"/>
        <w:ind w:right="-57" w:firstLine="0"/>
        <w:jc w:val="both"/>
        <w:rPr>
          <w:rFonts w:eastAsia="Batang"/>
          <w:i/>
          <w:iCs/>
          <w:sz w:val="20"/>
          <w:szCs w:val="20"/>
        </w:rPr>
      </w:pPr>
    </w:p>
    <w:p w:rsidR="008E1046" w:rsidRPr="00584D78" w:rsidRDefault="008E1046" w:rsidP="00F262AA">
      <w:pPr>
        <w:tabs>
          <w:tab w:val="left" w:pos="2069"/>
        </w:tabs>
        <w:autoSpaceDE w:val="0"/>
        <w:ind w:right="-57" w:firstLine="0"/>
        <w:jc w:val="both"/>
        <w:rPr>
          <w:rFonts w:eastAsia="Batang"/>
          <w:i/>
          <w:iCs/>
          <w:sz w:val="20"/>
          <w:szCs w:val="20"/>
        </w:rPr>
      </w:pPr>
    </w:p>
    <w:p w:rsidR="008E1046" w:rsidRPr="00584D78" w:rsidRDefault="008E1046" w:rsidP="00F262AA">
      <w:pPr>
        <w:tabs>
          <w:tab w:val="left" w:pos="2069"/>
        </w:tabs>
        <w:autoSpaceDE w:val="0"/>
        <w:ind w:right="-57" w:firstLine="0"/>
        <w:jc w:val="both"/>
        <w:rPr>
          <w:rFonts w:eastAsia="Batang"/>
          <w:i/>
          <w:iCs/>
          <w:sz w:val="20"/>
          <w:szCs w:val="20"/>
        </w:rPr>
      </w:pPr>
    </w:p>
    <w:p w:rsidR="008E1046" w:rsidRPr="00584D78" w:rsidRDefault="008E1046" w:rsidP="00F262AA">
      <w:pPr>
        <w:tabs>
          <w:tab w:val="left" w:pos="2069"/>
        </w:tabs>
        <w:autoSpaceDE w:val="0"/>
        <w:ind w:right="-57" w:firstLine="0"/>
        <w:jc w:val="both"/>
        <w:rPr>
          <w:rFonts w:eastAsia="Batang"/>
          <w:i/>
          <w:iCs/>
          <w:sz w:val="20"/>
          <w:szCs w:val="20"/>
        </w:rPr>
      </w:pPr>
    </w:p>
    <w:p w:rsidR="008E1046" w:rsidRPr="00584D78" w:rsidRDefault="008E1046" w:rsidP="00F262AA">
      <w:pPr>
        <w:tabs>
          <w:tab w:val="left" w:pos="2069"/>
        </w:tabs>
        <w:autoSpaceDE w:val="0"/>
        <w:ind w:right="-57" w:firstLine="0"/>
        <w:jc w:val="both"/>
        <w:rPr>
          <w:rFonts w:eastAsia="Batang"/>
          <w:i/>
          <w:iCs/>
          <w:sz w:val="20"/>
          <w:szCs w:val="20"/>
        </w:rPr>
      </w:pPr>
    </w:p>
    <w:p w:rsidR="008E1046" w:rsidRPr="00584D78" w:rsidRDefault="008E1046" w:rsidP="00F262AA">
      <w:pPr>
        <w:tabs>
          <w:tab w:val="left" w:pos="2069"/>
        </w:tabs>
        <w:autoSpaceDE w:val="0"/>
        <w:ind w:right="-57" w:firstLine="0"/>
        <w:jc w:val="both"/>
        <w:rPr>
          <w:rFonts w:eastAsia="Batang"/>
          <w:i/>
          <w:iCs/>
          <w:sz w:val="20"/>
          <w:szCs w:val="20"/>
        </w:rPr>
      </w:pPr>
    </w:p>
    <w:p w:rsidR="008E1046" w:rsidRPr="00584D78" w:rsidRDefault="008E1046" w:rsidP="00F262AA">
      <w:pPr>
        <w:tabs>
          <w:tab w:val="left" w:pos="2069"/>
        </w:tabs>
        <w:autoSpaceDE w:val="0"/>
        <w:ind w:right="-57" w:firstLine="0"/>
        <w:jc w:val="both"/>
        <w:rPr>
          <w:rFonts w:eastAsia="Batang"/>
          <w:i/>
          <w:iCs/>
          <w:sz w:val="20"/>
          <w:szCs w:val="20"/>
        </w:rPr>
      </w:pPr>
    </w:p>
    <w:p w:rsidR="008E1046" w:rsidRPr="00584D78" w:rsidRDefault="008E1046" w:rsidP="00AD5EAF">
      <w:pPr>
        <w:pStyle w:val="Heading1"/>
        <w:numPr>
          <w:ilvl w:val="0"/>
          <w:numId w:val="26"/>
        </w:numPr>
        <w:tabs>
          <w:tab w:val="left" w:pos="0"/>
        </w:tabs>
        <w:spacing w:line="240" w:lineRule="auto"/>
        <w:ind w:left="0" w:firstLine="0"/>
        <w:jc w:val="center"/>
        <w:rPr>
          <w:rFonts w:eastAsia="Batang"/>
          <w:sz w:val="20"/>
          <w:szCs w:val="20"/>
        </w:rPr>
      </w:pPr>
      <w:r w:rsidRPr="00584D78">
        <w:rPr>
          <w:rFonts w:eastAsia="Batang"/>
          <w:b/>
          <w:bCs/>
          <w:caps/>
          <w:sz w:val="20"/>
          <w:szCs w:val="20"/>
        </w:rPr>
        <w:t xml:space="preserve">периодическая проверка </w:t>
      </w:r>
    </w:p>
    <w:p w:rsidR="008E1046" w:rsidRPr="00584D78" w:rsidRDefault="008E1046" w:rsidP="00AD5EAF">
      <w:pPr>
        <w:pStyle w:val="Heading1"/>
        <w:numPr>
          <w:ilvl w:val="0"/>
          <w:numId w:val="26"/>
        </w:numPr>
        <w:tabs>
          <w:tab w:val="left" w:pos="0"/>
        </w:tabs>
        <w:spacing w:line="240" w:lineRule="auto"/>
        <w:ind w:left="0" w:firstLine="0"/>
        <w:jc w:val="center"/>
        <w:rPr>
          <w:rFonts w:eastAsia="Batang"/>
          <w:sz w:val="20"/>
          <w:szCs w:val="20"/>
        </w:rPr>
      </w:pPr>
      <w:r w:rsidRPr="00584D78">
        <w:rPr>
          <w:rFonts w:eastAsia="Batang"/>
          <w:b/>
          <w:bCs/>
          <w:caps/>
          <w:sz w:val="20"/>
          <w:szCs w:val="20"/>
        </w:rPr>
        <w:t xml:space="preserve">работников юридических лиц с особыми </w:t>
      </w:r>
    </w:p>
    <w:p w:rsidR="008E1046" w:rsidRPr="00584D78" w:rsidRDefault="008E1046" w:rsidP="00AD5EAF">
      <w:pPr>
        <w:pStyle w:val="Heading1"/>
        <w:numPr>
          <w:ilvl w:val="0"/>
          <w:numId w:val="26"/>
        </w:numPr>
        <w:tabs>
          <w:tab w:val="left" w:pos="0"/>
        </w:tabs>
        <w:spacing w:line="240" w:lineRule="auto"/>
        <w:ind w:left="0" w:firstLine="0"/>
        <w:jc w:val="center"/>
        <w:rPr>
          <w:rFonts w:eastAsia="Batang"/>
          <w:sz w:val="20"/>
          <w:szCs w:val="20"/>
        </w:rPr>
      </w:pPr>
      <w:r w:rsidRPr="00584D78">
        <w:rPr>
          <w:rFonts w:eastAsia="Batang"/>
          <w:b/>
          <w:bCs/>
          <w:caps/>
          <w:sz w:val="20"/>
          <w:szCs w:val="20"/>
        </w:rPr>
        <w:t>уставными задачами.</w:t>
      </w:r>
    </w:p>
    <w:p w:rsidR="008E1046" w:rsidRPr="00584D78" w:rsidRDefault="008E1046" w:rsidP="00AD5EAF">
      <w:pPr>
        <w:pStyle w:val="Heading1"/>
        <w:numPr>
          <w:ilvl w:val="0"/>
          <w:numId w:val="26"/>
        </w:numPr>
        <w:tabs>
          <w:tab w:val="left" w:pos="0"/>
        </w:tabs>
        <w:spacing w:line="240" w:lineRule="auto"/>
        <w:ind w:left="0" w:firstLine="0"/>
        <w:jc w:val="center"/>
        <w:rPr>
          <w:rFonts w:eastAsia="Batang"/>
          <w:sz w:val="20"/>
          <w:szCs w:val="20"/>
        </w:rPr>
      </w:pPr>
      <w:r w:rsidRPr="00584D78">
        <w:rPr>
          <w:rFonts w:eastAsia="Batang"/>
          <w:b/>
          <w:bCs/>
          <w:sz w:val="20"/>
          <w:szCs w:val="20"/>
        </w:rPr>
        <w:t>ВОПРОСЫ И ОТВЕТЫ</w:t>
      </w:r>
      <w:r w:rsidRPr="00584D78">
        <w:rPr>
          <w:rFonts w:eastAsia="Batang"/>
          <w:b/>
          <w:bCs/>
          <w:sz w:val="20"/>
          <w:szCs w:val="20"/>
          <w:lang w:val="en-US"/>
        </w:rPr>
        <w:t>.</w:t>
      </w:r>
    </w:p>
    <w:p w:rsidR="008E1046" w:rsidRPr="00584D78" w:rsidRDefault="008E1046" w:rsidP="00865B59">
      <w:pPr>
        <w:numPr>
          <w:ilvl w:val="0"/>
          <w:numId w:val="26"/>
        </w:numPr>
        <w:ind w:left="0" w:firstLine="0"/>
        <w:jc w:val="both"/>
        <w:rPr>
          <w:rFonts w:eastAsia="Batang"/>
          <w:sz w:val="20"/>
          <w:szCs w:val="20"/>
          <w:u w:val="single"/>
        </w:rPr>
      </w:pPr>
    </w:p>
    <w:p w:rsidR="008E1046" w:rsidRPr="00584D78" w:rsidRDefault="008E1046" w:rsidP="00865B59">
      <w:pPr>
        <w:numPr>
          <w:ilvl w:val="0"/>
          <w:numId w:val="26"/>
        </w:numPr>
        <w:jc w:val="center"/>
        <w:rPr>
          <w:rFonts w:eastAsia="Batang"/>
          <w:sz w:val="20"/>
          <w:szCs w:val="20"/>
        </w:rPr>
      </w:pPr>
      <w:r w:rsidRPr="00584D78">
        <w:rPr>
          <w:rFonts w:eastAsia="Batang"/>
          <w:b/>
          <w:bCs/>
          <w:sz w:val="20"/>
          <w:szCs w:val="20"/>
        </w:rPr>
        <w:t xml:space="preserve">Раздел 1. Вопросы по правовой подготовке </w:t>
      </w:r>
    </w:p>
    <w:p w:rsidR="008E1046" w:rsidRPr="00584D78" w:rsidRDefault="008E1046" w:rsidP="00A144CA">
      <w:pPr>
        <w:ind w:right="-57"/>
        <w:jc w:val="center"/>
        <w:rPr>
          <w:rFonts w:eastAsia="Batang"/>
          <w:b/>
          <w:bCs/>
          <w:color w:val="000000"/>
          <w:sz w:val="20"/>
          <w:szCs w:val="20"/>
        </w:rPr>
      </w:pP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w:t>
      </w:r>
      <w:r w:rsidRPr="00584D78">
        <w:rPr>
          <w:rFonts w:eastAsia="Batang"/>
          <w:b/>
          <w:bCs/>
          <w:color w:val="000000"/>
          <w:sz w:val="20"/>
          <w:szCs w:val="20"/>
          <w:lang w:val="en-US"/>
        </w:rPr>
        <w:t> </w:t>
      </w:r>
      <w:r w:rsidRPr="00584D78">
        <w:rPr>
          <w:rFonts w:eastAsia="Batang"/>
          <w:b/>
          <w:bCs/>
          <w:color w:val="000000"/>
          <w:sz w:val="20"/>
          <w:szCs w:val="20"/>
        </w:rPr>
        <w:t>В соответствии с действующим законодательством оружие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Устройства и предметы, конструктивно предназначенные для поражения живой или иной цели, подачи сигналов.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Устройства и предметы, конструктивно не предназначенные,</w:t>
      </w:r>
      <w:r w:rsidRPr="00584D78">
        <w:rPr>
          <w:rFonts w:eastAsia="Batang"/>
          <w:color w:val="000000"/>
          <w:sz w:val="20"/>
          <w:szCs w:val="20"/>
        </w:rPr>
        <w:br/>
        <w:t>но приспособленные для поражения живой или иной цели.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bookmarkStart w:id="1" w:name="__DdeLink__10873_4203585853"/>
      <w:r w:rsidRPr="00584D78">
        <w:rPr>
          <w:rFonts w:eastAsia="Batang"/>
          <w:color w:val="000000"/>
          <w:sz w:val="20"/>
          <w:szCs w:val="20"/>
          <w:lang w:val="en-US"/>
        </w:rPr>
        <w:t> </w:t>
      </w:r>
      <w:bookmarkEnd w:id="1"/>
      <w:r w:rsidRPr="00584D78">
        <w:rPr>
          <w:rFonts w:eastAsia="Batang"/>
          <w:color w:val="000000"/>
          <w:sz w:val="20"/>
          <w:szCs w:val="20"/>
        </w:rPr>
        <w:t>Устройства и предметы, при помощи которых производится метание пули, дроби, картечи.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огнестрельное оружие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Устройства, предназначенные для механического поражения цели</w:t>
      </w:r>
      <w:r w:rsidRPr="00584D78">
        <w:rPr>
          <w:rFonts w:eastAsia="Batang"/>
          <w:color w:val="000000"/>
          <w:sz w:val="20"/>
          <w:szCs w:val="20"/>
        </w:rPr>
        <w:br/>
        <w:t>на расстоянии снарядом, получившим направленное движение за счет мускульной силы человека.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Оружие, предназначенное для механического поражения цели</w:t>
      </w:r>
      <w:r w:rsidRPr="00584D78">
        <w:rPr>
          <w:rFonts w:eastAsia="Batang"/>
          <w:color w:val="000000"/>
          <w:sz w:val="20"/>
          <w:szCs w:val="20"/>
        </w:rPr>
        <w:br/>
        <w:t>на расстоянии метаемым снаряжением, получающим направленное движение за счет энергии порохового или иного заряда.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Оружие, в котором для метания поражающего элемента используется энергия газов.</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w:t>
      </w:r>
      <w:r w:rsidRPr="00584D78">
        <w:rPr>
          <w:rFonts w:eastAsia="Batang"/>
          <w:b/>
          <w:bCs/>
          <w:color w:val="000000"/>
          <w:sz w:val="20"/>
          <w:szCs w:val="20"/>
        </w:rPr>
        <w:br/>
        <w:t>к основным частям огнестрельного оружия относятся: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Курок, ударник, спусковой механизм, прицельное приспособление.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Совокупность механизмов и деталей, обеспечивающих производство выстрела.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Ствол, затвор, барабан, рамка, ствольная коробка.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холодное оружие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Оружие, предназначенное для поражения цели при помощи мускульной силы человека при непосредственном контакте с объектом поражения.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Оружие, предназначенное для поражения цели при помощи механического устройства при непосредственном контакте с объектом поражения.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Оружие, предназначенное для поражения цели на расстоянии снарядом, получающим направленное движение при помощи мускульной силы человека.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метательное оружие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Устройства, предназначенные для поражения цели на расстоянии снарядом, получающим направленное движение за счет энергии сжатой пружины.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 О</w:t>
      </w:r>
      <w:r w:rsidRPr="00584D78">
        <w:rPr>
          <w:sz w:val="20"/>
          <w:szCs w:val="20"/>
        </w:rPr>
        <w:t>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снарядами, метаемыми с использованием механической энергии.</w:t>
      </w:r>
    </w:p>
    <w:p w:rsidR="008E1046" w:rsidRPr="00584D78" w:rsidRDefault="008E1046" w:rsidP="00A144CA">
      <w:pPr>
        <w:tabs>
          <w:tab w:val="left" w:pos="2520"/>
        </w:tabs>
        <w:ind w:right="-57"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Устройства, предназначенные для поражения цели на расстоянии снарядом, получающим направленное движение за счет энергии сжатого, сжиженного или отвержденного газа.</w:t>
      </w:r>
    </w:p>
    <w:p w:rsidR="008E1046" w:rsidRPr="00584D78" w:rsidRDefault="008E1046" w:rsidP="00A144CA">
      <w:pPr>
        <w:tabs>
          <w:tab w:val="left" w:pos="2520"/>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пневматическое оружие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Оружие, с дульной энергией не более 25 Дж, предназначенное для поражения цели на расстоянии снарядом, получившим направленное движение за счет энергии сжатого газа.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Устройства, предназначенные для поражения цели на расстоянии снарядом, получающим направленное движение за счет энергии сжатой пружины.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1.7.</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газовое оружие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Оружие, предназначенное для временного химического поражения живой цели путем применения слезоточивых или раздражающих веществ.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Оружие и устройства, предназначенные для временного поражения живой цели путем применения нервно-паралитических веществ.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Оружие, предназначенное для поражения живой цели путем применения слезоточивых, нервно-паралитических или раздражающих веществ.</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1.8.</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боеприпасы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 xml:space="preserve">Устройства, предназначенные для выстрела из оружия </w:t>
      </w:r>
      <w:r w:rsidRPr="00584D78">
        <w:rPr>
          <w:rFonts w:eastAsia="Batang"/>
          <w:color w:val="000000"/>
          <w:sz w:val="20"/>
          <w:szCs w:val="20"/>
        </w:rPr>
        <w:br/>
        <w:t>и состоящиеиз трех элементов - средства инициирования, метательного зарядаи метаемого снаряжения.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Пред</w:t>
      </w:r>
      <w:bookmarkStart w:id="2" w:name="_GoBack1"/>
      <w:bookmarkEnd w:id="2"/>
      <w:r w:rsidRPr="00584D78">
        <w:rPr>
          <w:rFonts w:eastAsia="Batang"/>
          <w:color w:val="000000"/>
          <w:sz w:val="20"/>
          <w:szCs w:val="20"/>
        </w:rPr>
        <w:t xml:space="preserve">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Устройства, предназначенные для выстрела из оружия </w:t>
      </w:r>
      <w:r w:rsidRPr="00584D78">
        <w:rPr>
          <w:rFonts w:eastAsia="Batang"/>
          <w:color w:val="000000"/>
          <w:sz w:val="20"/>
          <w:szCs w:val="20"/>
        </w:rPr>
        <w:br/>
        <w:t>и поражения цели.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1.9.</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патрон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Боеприпас, представляющий собой сборочную единицу, состоящуюиз метаемого элемента, метательного заряда, капсюля-воспламенителяи гильзы.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Устройство, предназначенное для выстрела из оружия и состоящее</w:t>
      </w:r>
      <w:r w:rsidRPr="00584D78">
        <w:rPr>
          <w:rFonts w:eastAsia="Batang"/>
          <w:color w:val="000000"/>
          <w:sz w:val="20"/>
          <w:szCs w:val="20"/>
        </w:rPr>
        <w:br/>
        <w:t>из трех элементов - средства инициирования, метательного заряда</w:t>
      </w:r>
      <w:r w:rsidRPr="00584D78">
        <w:rPr>
          <w:rFonts w:eastAsia="Batang"/>
          <w:color w:val="000000"/>
          <w:sz w:val="20"/>
          <w:szCs w:val="20"/>
        </w:rPr>
        <w:br/>
        <w:t>и метаемого снаряжения.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Устройство, предназначенное для выстрела из оружия, объединяющеев одно целое при помощи гильзы средства инициирования, метательный заряд и метаемое снаряжение.</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1.10.</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сигнальное оружие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Оружие, конструктивно предназначенное только для подачи световых, дымовых или звуковых сигналов.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Устройство, конструктивно предназначенное для подачи сигналов бедствия в виде звука, или света.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Предметы вооружения и метаемое снаряжение, предназначенные для создания световых, дымовых или звуковых эффектов.</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1.11.</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оборот оружия и основных частей огнестрельного оружия в Российской Федерации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Приобретение гражданами и юридическими лицами с особыми уставными задачами оружия и основных частей огнестрельного оружия, получение разрешений на его хранение и использование, транспортирование, учет, хранение, ношение и использование.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Весь жизненный цикл оружия и основных частей огнестрельного оружия от его производства до утилизации.</w:t>
      </w:r>
    </w:p>
    <w:p w:rsidR="008E1046" w:rsidRPr="00584D78" w:rsidRDefault="008E1046" w:rsidP="00A144CA">
      <w:pPr>
        <w:ind w:right="-57" w:firstLine="709"/>
        <w:jc w:val="both"/>
        <w:rPr>
          <w:rFonts w:eastAsia="Batang"/>
          <w:i/>
          <w:iCs/>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1.12.</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огнестрельное оружие ограниченного поражения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Устройство, предназначенное для механического поражения цели</w:t>
      </w:r>
      <w:r w:rsidRPr="00584D78">
        <w:rPr>
          <w:rFonts w:eastAsia="Batang"/>
          <w:color w:val="000000"/>
          <w:sz w:val="20"/>
          <w:szCs w:val="20"/>
        </w:rPr>
        <w:br/>
        <w:t>на коротких дистанциях патроном травматического действия,</w:t>
      </w:r>
      <w:r w:rsidRPr="00584D78">
        <w:rPr>
          <w:rFonts w:eastAsia="Batang"/>
          <w:color w:val="000000"/>
          <w:sz w:val="20"/>
          <w:szCs w:val="20"/>
        </w:rPr>
        <w:br/>
        <w:t>не предназначенным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Оружие, не предназначенное для причинения смерти человеку,</w:t>
      </w:r>
      <w:r w:rsidRPr="00584D78">
        <w:rPr>
          <w:rFonts w:eastAsia="Batang"/>
          <w:color w:val="000000"/>
          <w:sz w:val="20"/>
          <w:szCs w:val="20"/>
        </w:rPr>
        <w:br/>
        <w:t>в котором направленное движение метаемому травматическому патрону придается за счет энергии порохового заряда.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w:t>
      </w:r>
      <w:r w:rsidRPr="00584D78">
        <w:rPr>
          <w:rFonts w:eastAsia="Batang"/>
          <w:color w:val="000000"/>
          <w:sz w:val="20"/>
          <w:szCs w:val="20"/>
        </w:rPr>
        <w:br/>
        <w:t>и не предназначенные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1.13.</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патрон травматического действия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Патрон, предназначенный для выстрела из травматического оружияи не предназначенный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Устройство, предназначенное для выстрела из огнестрельного гладкоствольного или бесствольного оружия, содержащее метаемое снаряжение травматического действия, не предназначенное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1.14.</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патрон газового действия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Устройство, предназначенное для выстрела из огнестрельного гладкоствольного оружия ограниченного поражения метательного снаряда, снаряженного слезоточивыми или раздражающими веществами</w:t>
      </w:r>
      <w:r w:rsidRPr="00584D78">
        <w:rPr>
          <w:rFonts w:eastAsia="Batang"/>
          <w:color w:val="000000"/>
          <w:sz w:val="20"/>
          <w:szCs w:val="20"/>
        </w:rPr>
        <w:br/>
        <w:t>и не предназначенное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Устройство, предназначенное для выстрела из газового оружия или огнестрельного оружия ограниченного поражения, объединяющее </w:t>
      </w:r>
      <w:r w:rsidRPr="00584D78">
        <w:rPr>
          <w:rFonts w:eastAsia="Batang"/>
          <w:color w:val="000000"/>
          <w:sz w:val="20"/>
          <w:szCs w:val="20"/>
        </w:rPr>
        <w:br/>
        <w:t>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Патрон, предназначенный для выстрела из газового оружия и не предназначенный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1.15.</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патрон светозвукового действия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 xml:space="preserve">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sidRPr="00584D78">
        <w:rPr>
          <w:rFonts w:eastAsia="Batang"/>
          <w:color w:val="000000"/>
          <w:sz w:val="20"/>
          <w:szCs w:val="20"/>
        </w:rPr>
        <w:br/>
        <w:t>и не предназначенное для поражения живой или иной цели.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Патрон, предназначенный для выстрела из сигнального оружия</w:t>
      </w:r>
      <w:r w:rsidRPr="00584D78">
        <w:rPr>
          <w:rFonts w:eastAsia="Batang"/>
          <w:color w:val="000000"/>
          <w:sz w:val="20"/>
          <w:szCs w:val="20"/>
        </w:rPr>
        <w:br/>
        <w:t>и не предназначенный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w:t>
      </w:r>
      <w:r w:rsidRPr="00584D78">
        <w:rPr>
          <w:rFonts w:eastAsia="Batang"/>
          <w:color w:val="000000"/>
          <w:sz w:val="20"/>
          <w:szCs w:val="20"/>
        </w:rPr>
        <w:br/>
        <w:t>и не предназначенное для поражения живой или иной цели.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b/>
          <w:bCs/>
          <w:color w:val="000000"/>
          <w:sz w:val="20"/>
          <w:szCs w:val="20"/>
        </w:rPr>
      </w:pPr>
      <w:r w:rsidRPr="00584D78">
        <w:rPr>
          <w:rFonts w:eastAsia="Batang"/>
          <w:b/>
          <w:bCs/>
          <w:color w:val="000000"/>
          <w:sz w:val="20"/>
          <w:szCs w:val="20"/>
        </w:rPr>
        <w:t>1.16. В соответствии с действующим законодательством сигнальный патрон это:</w:t>
      </w:r>
    </w:p>
    <w:p w:rsidR="008E1046" w:rsidRPr="00584D78" w:rsidRDefault="008E1046" w:rsidP="00A144CA">
      <w:pPr>
        <w:tabs>
          <w:tab w:val="left" w:pos="2520"/>
        </w:tabs>
        <w:ind w:firstLine="709"/>
        <w:jc w:val="both"/>
        <w:rPr>
          <w:rFonts w:eastAsia="Batang"/>
          <w:sz w:val="20"/>
          <w:szCs w:val="20"/>
        </w:rPr>
      </w:pPr>
      <w:r w:rsidRPr="00584D78">
        <w:rPr>
          <w:sz w:val="20"/>
          <w:szCs w:val="20"/>
        </w:rPr>
        <w:t xml:space="preserve">1.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sidRPr="00584D78">
        <w:rPr>
          <w:sz w:val="20"/>
          <w:szCs w:val="20"/>
        </w:rPr>
        <w:br/>
        <w:t>и не предназначенное для поражения живой или иной цели.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 Устройство, предназначенное для выстрела из огнестрельного гладкоствольного оружия, огнестрельного оружия ограниченного поражения, газового</w:t>
      </w:r>
      <w:r w:rsidRPr="00584D78">
        <w:rPr>
          <w:sz w:val="20"/>
          <w:szCs w:val="20"/>
        </w:rPr>
        <w:t>или сигнального оружия</w:t>
      </w:r>
      <w:r w:rsidRPr="00584D78">
        <w:rPr>
          <w:rFonts w:eastAsia="Batang"/>
          <w:color w:val="000000"/>
          <w:sz w:val="20"/>
          <w:szCs w:val="20"/>
        </w:rPr>
        <w:t xml:space="preserve">, объединяющее в одно целое при помощи гильзы средства инициирования, метательный заряд </w:t>
      </w:r>
      <w:r w:rsidRPr="00584D78">
        <w:rPr>
          <w:rFonts w:eastAsia="Batang"/>
          <w:color w:val="000000"/>
          <w:sz w:val="20"/>
          <w:szCs w:val="20"/>
        </w:rPr>
        <w:br/>
        <w:t xml:space="preserve">и метаемое снаряжение травматического действия,  </w:t>
      </w:r>
      <w:r w:rsidRPr="00584D78">
        <w:rPr>
          <w:sz w:val="20"/>
          <w:szCs w:val="20"/>
        </w:rPr>
        <w:t xml:space="preserve">дымового или звукового сигнала </w:t>
      </w:r>
      <w:r w:rsidRPr="00584D78">
        <w:rPr>
          <w:rFonts w:eastAsia="Batang"/>
          <w:color w:val="000000"/>
          <w:sz w:val="20"/>
          <w:szCs w:val="20"/>
        </w:rPr>
        <w:t>и не предназначенное для причинения смерти человеку.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 xml:space="preserve">3. Устройство, предназначенное для выстрела из огнестрельного оружия ограниченного поражения, </w:t>
      </w:r>
      <w:r w:rsidRPr="00584D78">
        <w:rPr>
          <w:sz w:val="20"/>
          <w:szCs w:val="20"/>
        </w:rPr>
        <w:t xml:space="preserve">объединяющее в одно целое при помощи гильзы средства инициирования, метательный заряд и метаемое снаряжение для подачи светового или звукового сигнала </w:t>
      </w:r>
      <w:r w:rsidRPr="00584D78">
        <w:rPr>
          <w:sz w:val="20"/>
          <w:szCs w:val="20"/>
        </w:rPr>
        <w:br/>
        <w:t>и не предназначенное для поражения живой или иной цели.</w:t>
      </w:r>
    </w:p>
    <w:p w:rsidR="008E1046" w:rsidRPr="00584D78" w:rsidRDefault="008E1046" w:rsidP="00A144CA">
      <w:pPr>
        <w:tabs>
          <w:tab w:val="left" w:pos="2520"/>
        </w:tabs>
        <w:ind w:firstLine="709"/>
        <w:jc w:val="both"/>
        <w:rPr>
          <w:rFonts w:eastAsia="Batang"/>
          <w:i/>
          <w:iCs/>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1.17.</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боек ударного механизма это: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Устройство, предназначенное для нанесения удара по капсюлю-воспламенителю.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Деталь ударного механизма, наносящая удар по средству инициирования патрона. </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Механизм оружия, обеспечивающий приведение в действие средства инициирования патрона.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1.18.</w:t>
      </w:r>
      <w:r w:rsidRPr="00584D78">
        <w:rPr>
          <w:rFonts w:eastAsia="Batang"/>
          <w:color w:val="000000"/>
          <w:sz w:val="20"/>
          <w:szCs w:val="20"/>
          <w:lang w:val="en-US"/>
        </w:rPr>
        <w:t> </w:t>
      </w:r>
      <w:r w:rsidRPr="00584D78">
        <w:rPr>
          <w:rFonts w:eastAsia="Batang"/>
          <w:b/>
          <w:bCs/>
          <w:color w:val="000000"/>
          <w:sz w:val="20"/>
          <w:szCs w:val="20"/>
        </w:rPr>
        <w:t xml:space="preserve">Какое из перечисленных ниже изделий не относится </w:t>
      </w:r>
      <w:r w:rsidRPr="00584D78">
        <w:rPr>
          <w:rFonts w:eastAsia="Batang"/>
          <w:b/>
          <w:bCs/>
          <w:color w:val="000000"/>
          <w:sz w:val="20"/>
          <w:szCs w:val="20"/>
        </w:rPr>
        <w:br/>
        <w:t>к оружию?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Стартовый пистолет.</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Пневматический пистолет.</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Топор.</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1.19.</w:t>
      </w:r>
      <w:r w:rsidRPr="00584D78">
        <w:rPr>
          <w:rFonts w:eastAsia="Batang"/>
          <w:color w:val="000000"/>
          <w:sz w:val="20"/>
          <w:szCs w:val="20"/>
          <w:lang w:val="en-US"/>
        </w:rPr>
        <w:t> </w:t>
      </w:r>
      <w:r w:rsidRPr="00584D78">
        <w:rPr>
          <w:rFonts w:eastAsia="Batang"/>
          <w:b/>
          <w:bCs/>
          <w:color w:val="000000"/>
          <w:sz w:val="20"/>
          <w:szCs w:val="20"/>
        </w:rPr>
        <w:t xml:space="preserve">Какое из перечисленных ниже изделий относится </w:t>
      </w:r>
      <w:r w:rsidRPr="00584D78">
        <w:rPr>
          <w:rFonts w:eastAsia="Batang"/>
          <w:b/>
          <w:bCs/>
          <w:color w:val="000000"/>
          <w:sz w:val="20"/>
          <w:szCs w:val="20"/>
        </w:rPr>
        <w:br/>
        <w:t>к оружию?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Кухонный нож для разделки мяса.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Пневматический пистолет с дульной энергией 5 Дж.</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Бейсбольная бита.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1.20.</w:t>
      </w:r>
      <w:r w:rsidRPr="00584D78">
        <w:rPr>
          <w:rFonts w:eastAsia="Batang"/>
          <w:color w:val="000000"/>
          <w:sz w:val="20"/>
          <w:szCs w:val="20"/>
          <w:lang w:val="en-US"/>
        </w:rPr>
        <w:t> </w:t>
      </w:r>
      <w:r w:rsidRPr="00584D78">
        <w:rPr>
          <w:rFonts w:eastAsia="Batang"/>
          <w:b/>
          <w:bCs/>
          <w:color w:val="000000"/>
          <w:sz w:val="20"/>
          <w:szCs w:val="20"/>
        </w:rPr>
        <w:t xml:space="preserve">Какое из перечисленных ниже изделий не относится </w:t>
      </w:r>
      <w:r w:rsidRPr="00584D78">
        <w:rPr>
          <w:rFonts w:eastAsia="Batang"/>
          <w:b/>
          <w:bCs/>
          <w:color w:val="000000"/>
          <w:sz w:val="20"/>
          <w:szCs w:val="20"/>
        </w:rPr>
        <w:br/>
        <w:t>к оружию?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Механические распылители, аэрозольные и другие устройства, снаряженные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Пневматический пистолет с дульной энергией свыше 3 Дж.</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1.21.</w:t>
      </w:r>
      <w:r w:rsidRPr="00584D78">
        <w:rPr>
          <w:rFonts w:eastAsia="Batang"/>
          <w:color w:val="000000"/>
          <w:sz w:val="20"/>
          <w:szCs w:val="20"/>
          <w:lang w:val="en-US"/>
        </w:rPr>
        <w:t> </w:t>
      </w:r>
      <w:r w:rsidRPr="00584D78">
        <w:rPr>
          <w:rFonts w:eastAsia="Batang"/>
          <w:b/>
          <w:bCs/>
          <w:color w:val="000000"/>
          <w:sz w:val="20"/>
          <w:szCs w:val="20"/>
        </w:rPr>
        <w:t xml:space="preserve">Какое из перечисленных ниже изделий не относится </w:t>
      </w:r>
      <w:r w:rsidRPr="00584D78">
        <w:rPr>
          <w:rFonts w:eastAsia="Batang"/>
          <w:b/>
          <w:bCs/>
          <w:color w:val="000000"/>
          <w:sz w:val="20"/>
          <w:szCs w:val="20"/>
        </w:rPr>
        <w:br/>
        <w:t>к оружию?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Монтажные пистолеты производственного назначения.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 и нормам федерального органа исполнительной власти, осуществляющего функции по выработке государственной политики </w:t>
      </w:r>
      <w:r w:rsidRPr="00584D78">
        <w:rPr>
          <w:rFonts w:eastAsia="Batang"/>
          <w:color w:val="000000"/>
          <w:sz w:val="20"/>
          <w:szCs w:val="20"/>
        </w:rPr>
        <w:br/>
        <w:t>и нормативно-правовому регулированию в сфере здравоохранения.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 Спортивное холодное клинковое оружие.</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1.22.</w:t>
      </w:r>
      <w:r w:rsidRPr="00584D78">
        <w:rPr>
          <w:rFonts w:eastAsia="Batang"/>
          <w:color w:val="000000"/>
          <w:sz w:val="20"/>
          <w:szCs w:val="20"/>
          <w:lang w:val="en-US"/>
        </w:rPr>
        <w:t> </w:t>
      </w:r>
      <w:r w:rsidRPr="00584D78">
        <w:rPr>
          <w:rFonts w:eastAsia="Batang"/>
          <w:b/>
          <w:bCs/>
          <w:color w:val="000000"/>
          <w:sz w:val="20"/>
          <w:szCs w:val="20"/>
        </w:rPr>
        <w:t xml:space="preserve">Оружие в зависимости от целей его использования соответствующими субъектами, а также по основным параметрам </w:t>
      </w:r>
      <w:r w:rsidRPr="00584D78">
        <w:rPr>
          <w:rFonts w:eastAsia="Batang"/>
          <w:b/>
          <w:bCs/>
          <w:color w:val="000000"/>
          <w:sz w:val="20"/>
          <w:szCs w:val="20"/>
        </w:rPr>
        <w:br/>
        <w:t>и характеристикам подразделяется: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огнестрельное, холодное, газовое и пневматическое.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гражданское, служебное, боевое ручное стрелковое и холодное.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длинноствольное, короткоствольное и бесствольное.</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1.23.</w:t>
      </w:r>
      <w:r w:rsidRPr="00584D78">
        <w:rPr>
          <w:rFonts w:eastAsia="Batang"/>
          <w:color w:val="000000"/>
          <w:sz w:val="20"/>
          <w:szCs w:val="20"/>
          <w:lang w:val="en-US"/>
        </w:rPr>
        <w:t> </w:t>
      </w:r>
      <w:r w:rsidRPr="00584D78">
        <w:rPr>
          <w:rFonts w:eastAsia="Batang"/>
          <w:b/>
          <w:bCs/>
          <w:color w:val="000000"/>
          <w:sz w:val="20"/>
          <w:szCs w:val="20"/>
        </w:rPr>
        <w:t>К гражданскому оружию относится: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Оружие, предназначенное для использования гражданами Российской Федерации в целях: самообороны, ведения боевых действий</w:t>
      </w:r>
      <w:r w:rsidRPr="00584D78">
        <w:rPr>
          <w:rFonts w:eastAsia="Batang"/>
          <w:color w:val="000000"/>
          <w:sz w:val="20"/>
          <w:szCs w:val="20"/>
        </w:rPr>
        <w:br/>
        <w:t>и использования в иных целях.</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Оружие, предназначенное для использования должностными лицами государственных органов, которым законодательством Российской Федерации разрешено ношение, хранение и применение указанного оружия, в целях исполнения возложенных на них федеральным законом обязанностей по защите жизни и здоровья граждан, собственности, </w:t>
      </w:r>
      <w:r w:rsidRPr="00584D78">
        <w:rPr>
          <w:rFonts w:eastAsia="Batang"/>
          <w:color w:val="000000"/>
          <w:sz w:val="20"/>
          <w:szCs w:val="20"/>
        </w:rPr>
        <w:br/>
        <w:t>по охране природы и природных ресурсов.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Оружие, предназначенное для использования гражданами Российской Федерации в целях самообороны, для занятий спортом </w:t>
      </w:r>
      <w:r w:rsidRPr="00584D78">
        <w:rPr>
          <w:rFonts w:eastAsia="Batang"/>
          <w:color w:val="000000"/>
          <w:sz w:val="20"/>
          <w:szCs w:val="20"/>
        </w:rPr>
        <w:br/>
        <w:t>и охотой, а такжев культурных и образовательных целях.</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1.24.</w:t>
      </w:r>
      <w:r w:rsidRPr="00584D78">
        <w:rPr>
          <w:rFonts w:eastAsia="Batang"/>
          <w:color w:val="000000"/>
          <w:sz w:val="20"/>
          <w:szCs w:val="20"/>
          <w:lang w:val="en-US"/>
        </w:rPr>
        <w:t> </w:t>
      </w:r>
      <w:r w:rsidRPr="00584D78">
        <w:rPr>
          <w:rFonts w:eastAsia="Batang"/>
          <w:b/>
          <w:bCs/>
          <w:color w:val="000000"/>
          <w:sz w:val="20"/>
          <w:szCs w:val="20"/>
        </w:rPr>
        <w:t>Какое из перечисленных ниже изделий не относится</w:t>
      </w:r>
      <w:r w:rsidRPr="00584D78">
        <w:rPr>
          <w:rFonts w:eastAsia="Batang"/>
          <w:b/>
          <w:bCs/>
          <w:color w:val="000000"/>
          <w:sz w:val="20"/>
          <w:szCs w:val="20"/>
        </w:rPr>
        <w:br/>
        <w:t>к гражданскому оружию: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Палка резиновая.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Электрошоковое устройство отечественного производства.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Механические распылители, снаряженные слезоточивыми или раздражающими веществами.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1.25.</w:t>
      </w:r>
      <w:r w:rsidRPr="00584D78">
        <w:rPr>
          <w:rFonts w:eastAsia="Batang"/>
          <w:color w:val="000000"/>
          <w:sz w:val="20"/>
          <w:szCs w:val="20"/>
          <w:lang w:val="en-US"/>
        </w:rPr>
        <w:t> </w:t>
      </w:r>
      <w:r w:rsidRPr="00584D78">
        <w:rPr>
          <w:rFonts w:eastAsia="Batang"/>
          <w:b/>
          <w:bCs/>
          <w:color w:val="000000"/>
          <w:sz w:val="20"/>
          <w:szCs w:val="20"/>
        </w:rPr>
        <w:t>Юридическими лицами с особыми уставными задачами являются: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 xml:space="preserve">Предприятия и организации, которым в соответствии </w:t>
      </w:r>
      <w:r w:rsidRPr="00584D78">
        <w:rPr>
          <w:rFonts w:eastAsia="Batang"/>
          <w:color w:val="000000"/>
          <w:sz w:val="20"/>
          <w:szCs w:val="20"/>
        </w:rPr>
        <w:br/>
        <w:t>с действующим законодательством разрешается производство, транспортирование, экспонирование и уничтожение огнестрельного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Предприятия и организации, которые выполняют функции </w:t>
      </w:r>
      <w:r w:rsidRPr="00584D78">
        <w:rPr>
          <w:rFonts w:eastAsia="Batang"/>
          <w:color w:val="000000"/>
          <w:sz w:val="20"/>
          <w:szCs w:val="20"/>
        </w:rPr>
        <w:br/>
        <w:t>по защите охраняемых объектов от противоправных посягательств.</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1.26.</w:t>
      </w:r>
      <w:r w:rsidRPr="00584D78">
        <w:rPr>
          <w:rFonts w:eastAsia="Batang"/>
          <w:color w:val="000000"/>
          <w:sz w:val="20"/>
          <w:szCs w:val="20"/>
          <w:lang w:val="en-US"/>
        </w:rPr>
        <w:t> </w:t>
      </w:r>
      <w:r w:rsidRPr="00584D78">
        <w:rPr>
          <w:rFonts w:eastAsia="Batang"/>
          <w:b/>
          <w:bCs/>
          <w:color w:val="000000"/>
          <w:sz w:val="20"/>
          <w:szCs w:val="20"/>
        </w:rPr>
        <w:t>К служебному оружию не относится: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 xml:space="preserve">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хранениеи применение указанного оружия, в целях самообороны </w:t>
      </w:r>
      <w:r w:rsidRPr="00584D78">
        <w:rPr>
          <w:rFonts w:eastAsia="Batang"/>
          <w:color w:val="000000"/>
          <w:sz w:val="20"/>
          <w:szCs w:val="20"/>
        </w:rPr>
        <w:br/>
        <w:t xml:space="preserve">или для исполнения возложенных на них федеральным законом обязанностей по защите жизнии здоровья граждан, собственности, </w:t>
      </w:r>
      <w:r w:rsidRPr="00584D78">
        <w:rPr>
          <w:rFonts w:eastAsia="Batang"/>
          <w:color w:val="000000"/>
          <w:sz w:val="20"/>
          <w:szCs w:val="20"/>
        </w:rPr>
        <w:br/>
        <w:t>по охране природы и природных ресурсов, ценных и опасных грузов, специальной корреспонденции.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Оружие, предназначенное для решения боевых и оперативно-служебных задач.</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1.27.</w:t>
      </w:r>
      <w:r w:rsidRPr="00584D78">
        <w:rPr>
          <w:rFonts w:eastAsia="Batang"/>
          <w:color w:val="000000"/>
          <w:sz w:val="20"/>
          <w:szCs w:val="20"/>
          <w:lang w:val="en-US"/>
        </w:rPr>
        <w:t> </w:t>
      </w:r>
      <w:r w:rsidRPr="00584D78">
        <w:rPr>
          <w:rFonts w:eastAsia="Batang"/>
          <w:b/>
          <w:bCs/>
          <w:color w:val="000000"/>
          <w:sz w:val="20"/>
          <w:szCs w:val="20"/>
        </w:rPr>
        <w:t>К боевому ручному стрелковому и холодному оружию относится: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Огнестрельное гладкоствольное и нарезное короткоствольное оружие отечественного производства с дульной энергией более 300 Дж.</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Оружие, предназначенное для решения боевых и оперативно-служебных задач.</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Оружие, предназначенное для использования должностными лицами государственных органов и работниками юридических лиц </w:t>
      </w:r>
      <w:r w:rsidRPr="00584D78">
        <w:rPr>
          <w:rFonts w:eastAsia="Batang"/>
          <w:color w:val="000000"/>
          <w:sz w:val="20"/>
          <w:szCs w:val="20"/>
        </w:rPr>
        <w:br/>
        <w:t>с особыми уставными задачами.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1.28.</w:t>
      </w:r>
      <w:r w:rsidRPr="00584D78">
        <w:rPr>
          <w:rFonts w:eastAsia="Batang"/>
          <w:color w:val="000000"/>
          <w:sz w:val="20"/>
          <w:szCs w:val="20"/>
          <w:lang w:val="en-US"/>
        </w:rPr>
        <w:t> </w:t>
      </w:r>
      <w:r w:rsidRPr="00584D78">
        <w:rPr>
          <w:rFonts w:eastAsia="Batang"/>
          <w:b/>
          <w:bCs/>
          <w:color w:val="000000"/>
          <w:sz w:val="20"/>
          <w:szCs w:val="20"/>
        </w:rPr>
        <w:t>Дульная энергия при выстреле из служебного огнестрельного оружия ограниченного поражения патронами травматического действия не должна превышать:</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150 Дж.</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300 Дж.</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450 Дж.</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1.29.</w:t>
      </w:r>
      <w:r w:rsidRPr="00584D78">
        <w:rPr>
          <w:rFonts w:eastAsia="Batang"/>
          <w:color w:val="000000"/>
          <w:sz w:val="20"/>
          <w:szCs w:val="20"/>
          <w:lang w:val="en-US"/>
        </w:rPr>
        <w:t> </w:t>
      </w:r>
      <w:r w:rsidRPr="00584D78">
        <w:rPr>
          <w:rFonts w:eastAsia="Batang"/>
          <w:b/>
          <w:bCs/>
          <w:color w:val="000000"/>
          <w:sz w:val="20"/>
          <w:szCs w:val="20"/>
        </w:rPr>
        <w:t>При каких условиях разрешен оборот гражданского огнестрельного длинноствольного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Если общая длина оружия 750 мм.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Если длина ствола со ствольной коробкой 450 мм.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Если общая длина оружия 810 мм.</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1.30.</w:t>
      </w:r>
      <w:r w:rsidRPr="00584D78">
        <w:rPr>
          <w:rFonts w:eastAsia="Batang"/>
          <w:color w:val="000000"/>
          <w:sz w:val="20"/>
          <w:szCs w:val="20"/>
          <w:lang w:val="en-US"/>
        </w:rPr>
        <w:t> </w:t>
      </w:r>
      <w:r w:rsidRPr="00584D78">
        <w:rPr>
          <w:rFonts w:eastAsia="Batang"/>
          <w:b/>
          <w:bCs/>
          <w:color w:val="000000"/>
          <w:sz w:val="20"/>
          <w:szCs w:val="20"/>
        </w:rPr>
        <w:t>При каких условиях запрещён оборот гражданского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Если огнестрельное оружие имеет форму, имитирующую другие предметы.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Если емкость магазина (барабана) менее 10 патронов.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Если общая длина оружия более 800 мм.</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1.31.</w:t>
      </w:r>
      <w:r w:rsidRPr="00584D78">
        <w:rPr>
          <w:rFonts w:eastAsia="Batang"/>
          <w:color w:val="000000"/>
          <w:sz w:val="20"/>
          <w:szCs w:val="20"/>
          <w:lang w:val="en-US"/>
        </w:rPr>
        <w:t> </w:t>
      </w:r>
      <w:r w:rsidRPr="00584D78">
        <w:rPr>
          <w:rFonts w:eastAsia="Batang"/>
          <w:b/>
          <w:bCs/>
          <w:color w:val="000000"/>
          <w:sz w:val="20"/>
          <w:szCs w:val="20"/>
        </w:rPr>
        <w:t>Приобретение оружия и патронов к нему на территории Российской Федерации подлежит лицензированию если: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Оружие и патроны к нему приобретаются государственными военизированными организациями.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Приобретается спортивное пневматическое оружие с дульной энергией не более 7,5 Дж и калибром до 4,5 мм включительно.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Оружие и патроны к нему приобретаются юридическим лицом </w:t>
      </w:r>
      <w:r w:rsidRPr="00584D78">
        <w:rPr>
          <w:rFonts w:eastAsia="Batang"/>
          <w:color w:val="000000"/>
          <w:sz w:val="20"/>
          <w:szCs w:val="20"/>
        </w:rPr>
        <w:br/>
        <w:t>с особыми уставными задачами.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1.32.</w:t>
      </w:r>
      <w:r w:rsidRPr="00584D78">
        <w:rPr>
          <w:rFonts w:eastAsia="Batang"/>
          <w:color w:val="000000"/>
          <w:sz w:val="20"/>
          <w:szCs w:val="20"/>
          <w:lang w:val="en-US"/>
        </w:rPr>
        <w:t> </w:t>
      </w:r>
      <w:r w:rsidRPr="00584D78">
        <w:rPr>
          <w:rFonts w:eastAsia="Batang"/>
          <w:b/>
          <w:bCs/>
          <w:color w:val="000000"/>
          <w:sz w:val="20"/>
          <w:szCs w:val="20"/>
        </w:rPr>
        <w:t>Юридические лица с особыми уставными задачами имеют правов соответствии с нормативными правовыми актами Правительства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Приобретать гражданское и служебное оружие у юридических лиц-поставщиков.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Приобретать боевое ручное стрелковое оружие, находящееся</w:t>
      </w:r>
      <w:r w:rsidRPr="00584D78">
        <w:rPr>
          <w:rFonts w:eastAsia="Batang"/>
          <w:color w:val="000000"/>
          <w:sz w:val="20"/>
          <w:szCs w:val="20"/>
        </w:rPr>
        <w:br/>
        <w:t>на законных основаниях на вооружении государственных военизированных организаций.</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Приобретать гражданское оружие у граждан, владеющих </w:t>
      </w:r>
      <w:r w:rsidRPr="00584D78">
        <w:rPr>
          <w:rFonts w:eastAsia="Batang"/>
          <w:color w:val="000000"/>
          <w:sz w:val="20"/>
          <w:szCs w:val="20"/>
        </w:rPr>
        <w:br/>
        <w:t xml:space="preserve">им на законных основаниях, после получения соответствующей лицензии </w:t>
      </w:r>
      <w:r w:rsidRPr="00584D78">
        <w:rPr>
          <w:rFonts w:eastAsia="Batang"/>
          <w:color w:val="000000"/>
          <w:sz w:val="20"/>
          <w:szCs w:val="20"/>
        </w:rPr>
        <w:br/>
        <w:t>в территориальных органах Росгвардии.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 xml:space="preserve">1.33. Виды, типы, модели и количество гражданского </w:t>
      </w:r>
      <w:r w:rsidRPr="00584D78">
        <w:rPr>
          <w:rFonts w:eastAsia="Batang"/>
          <w:b/>
          <w:bCs/>
          <w:color w:val="000000"/>
          <w:sz w:val="20"/>
          <w:szCs w:val="20"/>
        </w:rPr>
        <w:br/>
        <w:t>и служебного оружия, которое имеет право приобретать юридические лица с особыми уставными задачами, устанавливаются: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Государственной Думой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Правительством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Федеральной службой войск национальной гвардии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1.34.</w:t>
      </w:r>
      <w:r w:rsidRPr="00584D78">
        <w:rPr>
          <w:rFonts w:eastAsia="Batang"/>
          <w:color w:val="000000"/>
          <w:sz w:val="20"/>
          <w:szCs w:val="20"/>
          <w:lang w:val="en-US"/>
        </w:rPr>
        <w:t> </w:t>
      </w:r>
      <w:r w:rsidRPr="00584D78">
        <w:rPr>
          <w:rFonts w:eastAsia="Batang"/>
          <w:b/>
          <w:bCs/>
          <w:color w:val="000000"/>
          <w:sz w:val="20"/>
          <w:szCs w:val="20"/>
        </w:rPr>
        <w:t>Кем определяются правила оборота боевого ручного стрелкового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Правительством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bookmarkStart w:id="3" w:name="__DdeLink__12529_71979212"/>
      <w:r w:rsidRPr="00584D78">
        <w:rPr>
          <w:rFonts w:eastAsia="Batang"/>
          <w:color w:val="000000"/>
          <w:sz w:val="20"/>
          <w:szCs w:val="20"/>
        </w:rPr>
        <w:t>Федеральной службой войск национальной гвардии Российской Федерации</w:t>
      </w:r>
      <w:bookmarkEnd w:id="3"/>
      <w:r w:rsidRPr="00584D78">
        <w:rPr>
          <w:rFonts w:eastAsia="Batang"/>
          <w:color w:val="000000"/>
          <w:sz w:val="20"/>
          <w:szCs w:val="20"/>
        </w:rPr>
        <w:t>.</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Президентом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1.35.</w:t>
      </w:r>
      <w:r w:rsidRPr="00584D78">
        <w:rPr>
          <w:rFonts w:eastAsia="Batang"/>
          <w:color w:val="000000"/>
          <w:sz w:val="20"/>
          <w:szCs w:val="20"/>
          <w:lang w:val="en-US"/>
        </w:rPr>
        <w:t> </w:t>
      </w:r>
      <w:r w:rsidRPr="00584D78">
        <w:rPr>
          <w:rFonts w:eastAsia="Batang"/>
          <w:b/>
          <w:bCs/>
          <w:color w:val="000000"/>
          <w:sz w:val="20"/>
          <w:szCs w:val="20"/>
        </w:rPr>
        <w:t>Кем определяются правила оборота патронов к боевому ручному стрелковому оружию?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Правительством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Федеральной службой войск национальной гвардии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Президентом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1.36.</w:t>
      </w:r>
      <w:r w:rsidRPr="00584D78">
        <w:rPr>
          <w:rFonts w:eastAsia="Batang"/>
          <w:color w:val="000000"/>
          <w:sz w:val="20"/>
          <w:szCs w:val="20"/>
          <w:lang w:val="en-US"/>
        </w:rPr>
        <w:t> </w:t>
      </w:r>
      <w:r w:rsidRPr="00584D78">
        <w:rPr>
          <w:rFonts w:eastAsia="Batang"/>
          <w:b/>
          <w:bCs/>
          <w:color w:val="000000"/>
          <w:sz w:val="20"/>
          <w:szCs w:val="20"/>
        </w:rPr>
        <w:t>В какие сроки подлежит регистрации в соответствующих территориальных органах Росгвардии приобретенное оружие?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течение 30 дней с момента его приобретения.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Не более чем 10 дней со дня его приобретения.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 двухнедельный срок со дня его приобретения.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1.37.</w:t>
      </w:r>
      <w:r w:rsidRPr="00584D78">
        <w:rPr>
          <w:rFonts w:eastAsia="Batang"/>
          <w:color w:val="000000"/>
          <w:sz w:val="20"/>
          <w:szCs w:val="20"/>
          <w:lang w:val="en-US"/>
        </w:rPr>
        <w:t> </w:t>
      </w:r>
      <w:r w:rsidRPr="00584D78">
        <w:rPr>
          <w:rFonts w:eastAsia="Batang"/>
          <w:b/>
          <w:bCs/>
          <w:color w:val="000000"/>
          <w:sz w:val="20"/>
          <w:szCs w:val="20"/>
        </w:rPr>
        <w:t>Кому не разрешается приобретение и использование охотничьего огнестрельного оружия в качестве служебного?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Физкультурно-спортивным организациям и (или) спортивным клубам, осуществляющие свою деятельность в соответствующих видах спорта, связанных с использованием оружия (спортивные организации).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Государственным органам и государственным учреждениям, которые в соответствии с Лесным кодексом Российской Федерации осуществляют государственный лесной контроль и надзор.</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Организациям, которые осуществляют функции охраны, контроля</w:t>
      </w:r>
      <w:r w:rsidRPr="00584D78">
        <w:rPr>
          <w:rFonts w:eastAsia="Batang"/>
          <w:color w:val="000000"/>
          <w:sz w:val="20"/>
          <w:szCs w:val="20"/>
        </w:rPr>
        <w:br/>
        <w:t>и регулирования использования объектов животного мира и среды</w:t>
      </w:r>
      <w:r w:rsidRPr="00584D78">
        <w:rPr>
          <w:rFonts w:eastAsia="Batang"/>
          <w:color w:val="000000"/>
          <w:sz w:val="20"/>
          <w:szCs w:val="20"/>
        </w:rPr>
        <w:br/>
        <w:t>их обитания.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1.38.</w:t>
      </w:r>
      <w:r w:rsidRPr="00584D78">
        <w:rPr>
          <w:rFonts w:eastAsia="Batang"/>
          <w:color w:val="000000"/>
          <w:sz w:val="20"/>
          <w:szCs w:val="20"/>
          <w:lang w:val="en-US"/>
        </w:rPr>
        <w:t> </w:t>
      </w:r>
      <w:r w:rsidRPr="00584D78">
        <w:rPr>
          <w:rFonts w:eastAsia="Batang"/>
          <w:b/>
          <w:bCs/>
          <w:color w:val="000000"/>
          <w:sz w:val="20"/>
          <w:szCs w:val="20"/>
        </w:rPr>
        <w:t xml:space="preserve">Закрепление оружия за работниками юридических лиц </w:t>
      </w:r>
      <w:r w:rsidRPr="00584D78">
        <w:rPr>
          <w:rFonts w:eastAsia="Batang"/>
          <w:b/>
          <w:bCs/>
          <w:color w:val="000000"/>
          <w:sz w:val="20"/>
          <w:szCs w:val="20"/>
        </w:rPr>
        <w:br/>
        <w:t>с особыми уставными задачами осуществляется: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По решению начальника органа внутренних дел, на территории обслуживания которого осуществляет свою деятельность юридическое лицо с особыми уставными задачами.</w:t>
      </w:r>
    </w:p>
    <w:p w:rsidR="008E1046" w:rsidRPr="00584D78" w:rsidRDefault="008E1046" w:rsidP="00A144CA">
      <w:pPr>
        <w:tabs>
          <w:tab w:val="left" w:pos="2520"/>
        </w:tabs>
        <w:ind w:firstLine="709"/>
        <w:jc w:val="both"/>
        <w:rPr>
          <w:rFonts w:eastAsia="Batang"/>
          <w:color w:val="000000"/>
          <w:sz w:val="20"/>
          <w:szCs w:val="20"/>
        </w:rPr>
      </w:pPr>
      <w:r w:rsidRPr="00584D78">
        <w:rPr>
          <w:sz w:val="20"/>
          <w:szCs w:val="20"/>
        </w:rPr>
        <w:t xml:space="preserve">2. По решению руководителя юридического лица, после прохождения работниками соответствующей подготовки, периодической проверки на пригодность к действиям в условиях, связанных </w:t>
      </w:r>
      <w:r w:rsidRPr="00584D78">
        <w:rPr>
          <w:sz w:val="20"/>
          <w:szCs w:val="20"/>
        </w:rPr>
        <w:br/>
        <w:t>с применением огнестрельного оружия, и при отсутствии у них оснований, препятствующих получению лицензии на приобретение гражданского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По решению комиссии по проведению периодической проверки работников юридических лиц на пригодность к действиям в условиях, связанных с применением огнестрельного оружия и специальных средств.</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1.39.</w:t>
      </w:r>
      <w:r w:rsidRPr="00584D78">
        <w:rPr>
          <w:rFonts w:eastAsia="Batang"/>
          <w:color w:val="000000"/>
          <w:sz w:val="20"/>
          <w:szCs w:val="20"/>
          <w:lang w:val="en-US"/>
        </w:rPr>
        <w:t> </w:t>
      </w:r>
      <w:r w:rsidRPr="00584D78">
        <w:rPr>
          <w:rFonts w:eastAsia="Batang"/>
          <w:b/>
          <w:bCs/>
          <w:color w:val="000000"/>
          <w:sz w:val="20"/>
          <w:szCs w:val="20"/>
        </w:rPr>
        <w:t>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Лица, которые по своему состоянию здоровья требуют ежегодной реабилитации в учреждениях санаторно-курортного лечения.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Лица, уволенные с государственной службы.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sz w:val="20"/>
          <w:szCs w:val="20"/>
        </w:rPr>
        <w:t> </w:t>
      </w:r>
      <w:r w:rsidRPr="00584D78">
        <w:rPr>
          <w:rFonts w:eastAsia="Batang"/>
          <w:color w:val="000000"/>
          <w:sz w:val="20"/>
          <w:szCs w:val="20"/>
        </w:rPr>
        <w:t>Л</w:t>
      </w:r>
      <w:r w:rsidRPr="00584D78">
        <w:rPr>
          <w:sz w:val="20"/>
          <w:szCs w:val="20"/>
        </w:rPr>
        <w:t xml:space="preserve">ица, которые имеют неснятую или непогашенную судимость </w:t>
      </w:r>
      <w:r w:rsidRPr="00584D78">
        <w:rPr>
          <w:sz w:val="20"/>
          <w:szCs w:val="20"/>
        </w:rPr>
        <w:br/>
        <w:t>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1.40.</w:t>
      </w:r>
      <w:r w:rsidRPr="00584D78">
        <w:rPr>
          <w:rFonts w:eastAsia="Batang"/>
          <w:color w:val="000000"/>
          <w:sz w:val="20"/>
          <w:szCs w:val="20"/>
          <w:lang w:val="en-US"/>
        </w:rPr>
        <w:t> </w:t>
      </w:r>
      <w:r w:rsidRPr="00584D78">
        <w:rPr>
          <w:rFonts w:eastAsia="Batang"/>
          <w:b/>
          <w:bCs/>
          <w:color w:val="000000"/>
          <w:sz w:val="20"/>
          <w:szCs w:val="20"/>
        </w:rPr>
        <w:t xml:space="preserve">Юридические лица с особыми уставными задачами могут продавать находящееся у них на законных основаниях гражданское </w:t>
      </w:r>
      <w:r w:rsidRPr="00584D78">
        <w:rPr>
          <w:rFonts w:eastAsia="Batang"/>
          <w:b/>
          <w:bCs/>
          <w:color w:val="000000"/>
          <w:sz w:val="20"/>
          <w:szCs w:val="20"/>
        </w:rPr>
        <w:br/>
        <w:t>и служебное оружие и патроны к нему: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Гражданам, имеющим лицензию на приобретение оружия,</w:t>
      </w:r>
      <w:r w:rsidRPr="00584D78">
        <w:rPr>
          <w:rFonts w:eastAsia="Batang"/>
          <w:color w:val="000000"/>
          <w:sz w:val="20"/>
          <w:szCs w:val="20"/>
        </w:rPr>
        <w:br/>
        <w:t>с предварительным уведомлением об этом органов внутренних дел</w:t>
      </w:r>
      <w:r w:rsidRPr="00584D78">
        <w:rPr>
          <w:rFonts w:eastAsia="Batang"/>
          <w:color w:val="000000"/>
          <w:sz w:val="20"/>
          <w:szCs w:val="20"/>
        </w:rPr>
        <w:br/>
        <w:t>по месту учета указанного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sz w:val="20"/>
          <w:szCs w:val="20"/>
        </w:rPr>
        <w:t xml:space="preserve"> Юридическим лицам, имеющим лицензию на торговлю гражданским и служебным оружием, с предварительным уведомлением </w:t>
      </w:r>
      <w:r w:rsidRPr="00584D78">
        <w:rPr>
          <w:sz w:val="20"/>
          <w:szCs w:val="20"/>
        </w:rPr>
        <w:br/>
        <w:t xml:space="preserve">об этом федерального органа исполнительной власти, уполномоченного </w:t>
      </w:r>
      <w:r w:rsidRPr="00584D78">
        <w:rPr>
          <w:sz w:val="20"/>
          <w:szCs w:val="20"/>
        </w:rPr>
        <w:br/>
        <w:t>в сфере оборота оружия, или его территориального органа по месту учета указанного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Государственным военизированным организациям.</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1.41.</w:t>
      </w:r>
      <w:r w:rsidRPr="00584D78">
        <w:rPr>
          <w:rFonts w:eastAsia="Batang"/>
          <w:color w:val="000000"/>
          <w:sz w:val="20"/>
          <w:szCs w:val="20"/>
          <w:lang w:val="en-US"/>
        </w:rPr>
        <w:t> </w:t>
      </w:r>
      <w:r w:rsidRPr="00584D78">
        <w:rPr>
          <w:rFonts w:eastAsia="Batang"/>
          <w:b/>
          <w:bCs/>
          <w:color w:val="000000"/>
          <w:sz w:val="20"/>
          <w:szCs w:val="20"/>
        </w:rPr>
        <w:t>Требования к условиям хранения различных видов гражданского и служебного оружия и патронов к нему определяются: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Федеральной службой войск национальной гвардии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Президентом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Правительством Российской Федерации.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1.42.</w:t>
      </w:r>
      <w:r w:rsidRPr="00584D78">
        <w:rPr>
          <w:rFonts w:eastAsia="Batang"/>
          <w:color w:val="000000"/>
          <w:sz w:val="20"/>
          <w:szCs w:val="20"/>
          <w:lang w:val="en-US"/>
        </w:rPr>
        <w:t> </w:t>
      </w:r>
      <w:r w:rsidRPr="00584D78">
        <w:rPr>
          <w:rFonts w:eastAsia="Batang"/>
          <w:b/>
          <w:bCs/>
          <w:color w:val="000000"/>
          <w:sz w:val="20"/>
          <w:szCs w:val="20"/>
        </w:rPr>
        <w:t>Относится ли ствольная коробка и рамка к основным частям огнестрельного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Ствольная коробка и рамка к основным частям огнестрельного оружия не относятся.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Ствольная коробка и рамка являются основным частям огнестрельного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К основным частям огнестрельного оружия относится только ствольная коробка.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1.43.</w:t>
      </w:r>
      <w:r w:rsidRPr="00584D78">
        <w:rPr>
          <w:rFonts w:eastAsia="Batang"/>
          <w:color w:val="000000"/>
          <w:sz w:val="20"/>
          <w:szCs w:val="20"/>
          <w:lang w:val="en-US"/>
        </w:rPr>
        <w:t> </w:t>
      </w:r>
      <w:r w:rsidRPr="00584D78">
        <w:rPr>
          <w:rFonts w:eastAsia="Batang"/>
          <w:b/>
          <w:bCs/>
          <w:color w:val="000000"/>
          <w:sz w:val="20"/>
          <w:szCs w:val="20"/>
        </w:rPr>
        <w:t>Верно ли, что 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Различие оружия на гражданское, служебное, боевое ручное стрелковое и холодное осуществляется по принадлежности его организациям, назначению и способам производства, и техническим характеристикам.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Оружие по целям его использования, параметрам</w:t>
      </w:r>
      <w:r w:rsidRPr="00584D78">
        <w:rPr>
          <w:rFonts w:eastAsia="Batang"/>
          <w:color w:val="000000"/>
          <w:sz w:val="20"/>
          <w:szCs w:val="20"/>
        </w:rPr>
        <w:br/>
        <w:t xml:space="preserve">и характеристикам различается на длинноствольное, короткоствольное </w:t>
      </w:r>
      <w:r w:rsidRPr="00584D78">
        <w:rPr>
          <w:rFonts w:eastAsia="Batang"/>
          <w:color w:val="000000"/>
          <w:sz w:val="20"/>
          <w:szCs w:val="20"/>
        </w:rPr>
        <w:br/>
        <w:t>и бесствольное.</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1.44.</w:t>
      </w:r>
      <w:r w:rsidRPr="00584D78">
        <w:rPr>
          <w:rFonts w:eastAsia="Batang"/>
          <w:color w:val="000000"/>
          <w:sz w:val="20"/>
          <w:szCs w:val="20"/>
          <w:lang w:val="en-US"/>
        </w:rPr>
        <w:t> </w:t>
      </w:r>
      <w:r w:rsidRPr="00584D78">
        <w:rPr>
          <w:rFonts w:eastAsia="Batang"/>
          <w:b/>
          <w:bCs/>
          <w:color w:val="000000"/>
          <w:sz w:val="20"/>
          <w:szCs w:val="20"/>
        </w:rPr>
        <w:t>Какое оружие относится к гражданскому оружию самообороны?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Искровые разрядники и электрошоковые устройства отечественного производства.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Искровые разрядники и электрошоковые устройства иностранного производства.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Искровые разрядники и электрошоковые устройства иностранного производства, имеющие соответствующий сертификат качества.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1.45.</w:t>
      </w:r>
      <w:r w:rsidRPr="00584D78">
        <w:rPr>
          <w:rFonts w:eastAsia="Batang"/>
          <w:color w:val="000000"/>
          <w:sz w:val="20"/>
          <w:szCs w:val="20"/>
          <w:lang w:val="en-US"/>
        </w:rPr>
        <w:t> </w:t>
      </w:r>
      <w:r w:rsidRPr="00584D78">
        <w:rPr>
          <w:rFonts w:eastAsia="Batang"/>
          <w:b/>
          <w:bCs/>
          <w:color w:val="000000"/>
          <w:sz w:val="20"/>
          <w:szCs w:val="20"/>
        </w:rPr>
        <w:t>Относятся ли аэрозольные устройства и механические распылители, снаряженные слезоточивым веществом, к оружию самообороны?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Аэрозольные устройства и механические распылители, снаряженные слезоточивым веществом, относятся к оружию самообороны.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Механические распылители, снаряженные слезоточивым веществом, не относятся к оружию самообороны. </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К оружию самообороны относятся только механические распылители, снаряженные слезоточивым веществом.</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1.46.</w:t>
      </w:r>
      <w:r w:rsidRPr="00584D78">
        <w:rPr>
          <w:rFonts w:eastAsia="Batang"/>
          <w:color w:val="000000"/>
          <w:sz w:val="20"/>
          <w:szCs w:val="20"/>
          <w:lang w:val="en-US"/>
        </w:rPr>
        <w:t> </w:t>
      </w:r>
      <w:r w:rsidRPr="00584D78">
        <w:rPr>
          <w:rFonts w:eastAsia="Batang"/>
          <w:b/>
          <w:bCs/>
          <w:color w:val="000000"/>
          <w:sz w:val="20"/>
          <w:szCs w:val="20"/>
        </w:rPr>
        <w:t>Должно ли гражданское огнестрельное оружие соответствовать следующим требованиям - исключать ведение огня очередями и иметь емкость магазина (барабана) не более 10 патронов?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случае использования гражданского оружия в качестве служебного оружия из него допускается ведение огня очередями.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Допускается емкость магазина более 10 патронов, если гражданское оружие используется как служебное оружие.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Гражданское оружие должно соответствовать указанным </w:t>
      </w:r>
      <w:r w:rsidRPr="00584D78">
        <w:rPr>
          <w:rFonts w:eastAsia="Batang"/>
          <w:color w:val="000000"/>
          <w:sz w:val="20"/>
          <w:szCs w:val="20"/>
        </w:rPr>
        <w:br/>
        <w:t>в вопросе требованиям.</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1.47.</w:t>
      </w:r>
      <w:r w:rsidRPr="00584D78">
        <w:rPr>
          <w:rFonts w:eastAsia="Batang"/>
          <w:color w:val="000000"/>
          <w:sz w:val="20"/>
          <w:szCs w:val="20"/>
          <w:lang w:val="en-US"/>
        </w:rPr>
        <w:t> </w:t>
      </w:r>
      <w:r w:rsidRPr="00584D78">
        <w:rPr>
          <w:rFonts w:eastAsia="Batang"/>
          <w:b/>
          <w:bCs/>
          <w:color w:val="000000"/>
          <w:sz w:val="20"/>
          <w:szCs w:val="20"/>
        </w:rPr>
        <w:t>Должно ли служебное оружие отличаться от боевого ручного стрелкового оружия по типам патронов?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Для служебного и боевого ручного стрелкового оружия могут использоваться патроны одного типа.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Нарезное служебное оружие должно иметь отличия от боевого ручного стрелкового оружия по типам и размерам патрона.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 стрельбе из служебного оружия и боевого ручного стрелкового оружия могут использоваться патроны одного типа, но при этом они должны различаться по следообразованию на гильзе.</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1.48.</w:t>
      </w:r>
      <w:r w:rsidRPr="00584D78">
        <w:rPr>
          <w:rFonts w:eastAsia="Batang"/>
          <w:color w:val="000000"/>
          <w:sz w:val="20"/>
          <w:szCs w:val="20"/>
          <w:lang w:val="en-US"/>
        </w:rPr>
        <w:t> </w:t>
      </w:r>
      <w:r w:rsidRPr="00584D78">
        <w:rPr>
          <w:rFonts w:eastAsia="Batang"/>
          <w:b/>
          <w:bCs/>
          <w:color w:val="000000"/>
          <w:sz w:val="20"/>
          <w:szCs w:val="20"/>
        </w:rPr>
        <w:t>Возможно ли из служебного оружия, при емкости магазина</w:t>
      </w:r>
      <w:r w:rsidRPr="00584D78">
        <w:rPr>
          <w:rFonts w:eastAsia="Batang"/>
          <w:b/>
          <w:bCs/>
          <w:color w:val="000000"/>
          <w:sz w:val="20"/>
          <w:szCs w:val="20"/>
        </w:rPr>
        <w:br/>
        <w:t>не более 5 патронов, ведение огня очередями?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Служебное оружие должно исключать ведение огня очередями.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Из служебного оружия, возможно ведение огня очередями только при емкости магазина более 10 патронов.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Допускается ведение огня очередями только из нарезного служебного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1.49.</w:t>
      </w:r>
      <w:r w:rsidRPr="00584D78">
        <w:rPr>
          <w:rFonts w:eastAsia="Batang"/>
          <w:color w:val="000000"/>
          <w:sz w:val="20"/>
          <w:szCs w:val="20"/>
          <w:lang w:val="en-US"/>
        </w:rPr>
        <w:t> </w:t>
      </w:r>
      <w:r w:rsidRPr="00584D78">
        <w:rPr>
          <w:rFonts w:eastAsia="Batang"/>
          <w:b/>
          <w:bCs/>
          <w:color w:val="000000"/>
          <w:sz w:val="20"/>
          <w:szCs w:val="20"/>
        </w:rPr>
        <w:t xml:space="preserve">Может ли служебное оружие, в котором исключена возможность ведения огня очередями, иметь магазин емкостью </w:t>
      </w:r>
      <w:r w:rsidRPr="00584D78">
        <w:rPr>
          <w:rFonts w:eastAsia="Batang"/>
          <w:b/>
          <w:bCs/>
          <w:color w:val="000000"/>
          <w:sz w:val="20"/>
          <w:szCs w:val="20"/>
        </w:rPr>
        <w:br/>
        <w:t>в 15 патронов?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Емкость магазина служебного оружия более 10 патронов допускается.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Емкость магазина служебного оружия должна быть не более </w:t>
      </w:r>
      <w:r w:rsidRPr="00584D78">
        <w:rPr>
          <w:rFonts w:eastAsia="Batang"/>
          <w:color w:val="000000"/>
          <w:sz w:val="20"/>
          <w:szCs w:val="20"/>
        </w:rPr>
        <w:br/>
        <w:t>10 патронов.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Служебное оружие должно иметь магазин не более 5 патронов.</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1.50.</w:t>
      </w:r>
      <w:r w:rsidRPr="00584D78">
        <w:rPr>
          <w:rFonts w:eastAsia="Batang"/>
          <w:color w:val="000000"/>
          <w:sz w:val="20"/>
          <w:szCs w:val="20"/>
          <w:lang w:val="en-US"/>
        </w:rPr>
        <w:t> </w:t>
      </w:r>
      <w:r w:rsidRPr="00584D78">
        <w:rPr>
          <w:rFonts w:eastAsia="Batang"/>
          <w:b/>
          <w:bCs/>
          <w:color w:val="000000"/>
          <w:sz w:val="20"/>
          <w:szCs w:val="20"/>
        </w:rPr>
        <w:t>Запрещается ли на территории Российской Федерации оборот гражданского огнестрельного оружия, имитирующего другие предметы?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оборот гражданского оружия, которое имитирует другие предметы не запрещается.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запрещается оборот </w:t>
      </w:r>
      <w:r w:rsidRPr="00584D78">
        <w:rPr>
          <w:rFonts w:eastAsia="Batang"/>
          <w:color w:val="000000"/>
          <w:sz w:val="20"/>
          <w:szCs w:val="20"/>
        </w:rPr>
        <w:br/>
        <w:t>в качестве гражданского оружия огнестрельного оружия, которое имеет форму, имитирующую другие предметы.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разрешается оборот гражданского оружия, которое имитирует другие предметы, при условии, что это гражданское оружие состоит на вооружение юридического лица </w:t>
      </w:r>
      <w:r w:rsidRPr="00584D78">
        <w:rPr>
          <w:rFonts w:eastAsia="Batang"/>
          <w:color w:val="000000"/>
          <w:sz w:val="20"/>
          <w:szCs w:val="20"/>
        </w:rPr>
        <w:br/>
        <w:t>с особыми уставными задачами.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1.51.</w:t>
      </w:r>
      <w:r w:rsidRPr="00584D78">
        <w:rPr>
          <w:rFonts w:eastAsia="Batang"/>
          <w:color w:val="000000"/>
          <w:sz w:val="20"/>
          <w:szCs w:val="20"/>
          <w:lang w:val="en-US"/>
        </w:rPr>
        <w:t> </w:t>
      </w:r>
      <w:r w:rsidRPr="00584D78">
        <w:rPr>
          <w:rFonts w:eastAsia="Batang"/>
          <w:b/>
          <w:bCs/>
          <w:color w:val="000000"/>
          <w:sz w:val="20"/>
          <w:szCs w:val="20"/>
        </w:rPr>
        <w:t>Запрещается ли на территории Российской Федерации оборот газового оружия, снаряженного нервно-паралитическими</w:t>
      </w:r>
      <w:r w:rsidRPr="00584D78">
        <w:rPr>
          <w:rFonts w:eastAsia="Batang"/>
          <w:b/>
          <w:bCs/>
          <w:color w:val="000000"/>
          <w:sz w:val="20"/>
          <w:szCs w:val="20"/>
        </w:rPr>
        <w:br/>
        <w:t>и отравляющими веществами?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оборот газового оружия, снаряженного нервно-паралитическими,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w:t>
      </w:r>
      <w:r w:rsidRPr="00584D78">
        <w:rPr>
          <w:rFonts w:eastAsia="Batang"/>
          <w:color w:val="000000"/>
          <w:sz w:val="20"/>
          <w:szCs w:val="20"/>
        </w:rPr>
        <w:br/>
        <w:t>в сфере здравоохранения запрещен.</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запрещен оборот газового оружия только снаряженного нервно-паралитическими и отравляющими веществами, которые запрещаются к применению федеральным органом исполнительной власти в сфере внутренних дел.</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оборот газового оружия, снаряженного нервно-паралитическими и другими отравляющими веществами разрешен в том случае, если это оружие состоит </w:t>
      </w:r>
      <w:r w:rsidRPr="00584D78">
        <w:rPr>
          <w:rFonts w:eastAsia="Batang"/>
          <w:color w:val="000000"/>
          <w:sz w:val="20"/>
          <w:szCs w:val="20"/>
        </w:rPr>
        <w:br/>
        <w:t>на вооружении юридического лица с особыми уставными задачами.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1.52.</w:t>
      </w:r>
      <w:r w:rsidRPr="00584D78">
        <w:rPr>
          <w:rFonts w:eastAsia="Batang"/>
          <w:color w:val="000000"/>
          <w:sz w:val="20"/>
          <w:szCs w:val="20"/>
          <w:lang w:val="en-US"/>
        </w:rPr>
        <w:t> </w:t>
      </w:r>
      <w:r w:rsidRPr="00584D78">
        <w:rPr>
          <w:rFonts w:eastAsia="Batang"/>
          <w:b/>
          <w:bCs/>
          <w:color w:val="000000"/>
          <w:sz w:val="20"/>
          <w:szCs w:val="20"/>
        </w:rPr>
        <w:t>Запрещается ли на территории Российской Федерации установка на гражданском и служебном оружии приспособлений для бесшумной стрельбы?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Установка на гражданском и служебном оружии приспособлений для бесшумной стрельбы запрещена.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Установка на гражданском и служебном оружии приспособлений для бесшумной стрельбы допускается при наличии соответствующих разрешений.</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установка приспособлений для бесшумной стрельбы разрешена только на служебном оружии.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1.53.</w:t>
      </w:r>
      <w:r w:rsidRPr="00584D78">
        <w:rPr>
          <w:rFonts w:eastAsia="Batang"/>
          <w:color w:val="000000"/>
          <w:sz w:val="20"/>
          <w:szCs w:val="20"/>
          <w:lang w:val="en-US"/>
        </w:rPr>
        <w:t> </w:t>
      </w:r>
      <w:r w:rsidRPr="00584D78">
        <w:rPr>
          <w:rFonts w:eastAsia="Batang"/>
          <w:b/>
          <w:bCs/>
          <w:color w:val="000000"/>
          <w:sz w:val="20"/>
          <w:szCs w:val="20"/>
        </w:rPr>
        <w:t>Запрещается ли на территории Российской Федерации  использование патронов к служебному оружию с пулями бронебойного, зажигательного, разрывного или трассирующего действия?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использование патронов</w:t>
      </w:r>
      <w:r w:rsidRPr="00584D78">
        <w:rPr>
          <w:rFonts w:eastAsia="Batang"/>
          <w:color w:val="000000"/>
          <w:sz w:val="20"/>
          <w:szCs w:val="20"/>
        </w:rPr>
        <w:br/>
        <w:t>к служебному оружию с пулями бронебойного, зажигательного, разрывного или трассирующего действия допускается только в том случае, если эти патроны используются юридическими лицами с особыми уставными задачами при пресечении массовых беспорядков.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использование патронов</w:t>
      </w:r>
      <w:r w:rsidRPr="00584D78">
        <w:rPr>
          <w:rFonts w:eastAsia="Batang"/>
          <w:color w:val="000000"/>
          <w:sz w:val="20"/>
          <w:szCs w:val="20"/>
        </w:rPr>
        <w:br/>
        <w:t>к служебному оружию с пулями бронебойного, зажигательного, разрывного или трассирующего действия запрещено.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использование патронов</w:t>
      </w:r>
      <w:r w:rsidRPr="00584D78">
        <w:rPr>
          <w:rFonts w:eastAsia="Batang"/>
          <w:color w:val="000000"/>
          <w:sz w:val="20"/>
          <w:szCs w:val="20"/>
        </w:rPr>
        <w:br/>
        <w:t>к служебному оружию с пулями бронебойного, зажигательного, разрывного или трассирующего действия разрешается при пресечении тяжкого преступления.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1.54.</w:t>
      </w:r>
      <w:r w:rsidRPr="00584D78">
        <w:rPr>
          <w:rFonts w:eastAsia="Batang"/>
          <w:color w:val="000000"/>
          <w:sz w:val="20"/>
          <w:szCs w:val="20"/>
          <w:lang w:val="en-US"/>
        </w:rPr>
        <w:t> </w:t>
      </w:r>
      <w:r w:rsidRPr="00584D78">
        <w:rPr>
          <w:rFonts w:eastAsia="Batang"/>
          <w:b/>
          <w:bCs/>
          <w:color w:val="000000"/>
          <w:sz w:val="20"/>
          <w:szCs w:val="20"/>
        </w:rPr>
        <w:t>Запрещается ли 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и метательного действия?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w:t>
      </w:r>
      <w:r w:rsidRPr="00584D78">
        <w:rPr>
          <w:rFonts w:eastAsia="Batang"/>
          <w:color w:val="000000"/>
          <w:sz w:val="20"/>
          <w:szCs w:val="20"/>
        </w:rPr>
        <w:br/>
        <w:t>и метательного действия, за исключением спортивных снарядов, запрещен.</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w:t>
      </w:r>
      <w:r w:rsidRPr="00584D78">
        <w:rPr>
          <w:rFonts w:eastAsia="Batang"/>
          <w:color w:val="000000"/>
          <w:sz w:val="20"/>
          <w:szCs w:val="20"/>
        </w:rPr>
        <w:br/>
        <w:t>и метательного действия, допускается, если перечисленные предметы используются в качестве гражданского и служебного оружия.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w:t>
      </w:r>
      <w:r w:rsidRPr="00584D78">
        <w:rPr>
          <w:rFonts w:eastAsia="Batang"/>
          <w:color w:val="000000"/>
          <w:sz w:val="20"/>
          <w:szCs w:val="20"/>
        </w:rPr>
        <w:br/>
        <w:t>и метательного действия, допускается только при условии использования перечисленных предметов работниками юридического лица с особыми уставными задачами при исполнении ими служебных обязанностей.</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b/>
          <w:bCs/>
          <w:sz w:val="20"/>
          <w:szCs w:val="20"/>
        </w:rPr>
      </w:pPr>
      <w:r w:rsidRPr="00584D78">
        <w:rPr>
          <w:rFonts w:eastAsia="Batang"/>
          <w:b/>
          <w:bCs/>
          <w:color w:val="000000"/>
          <w:sz w:val="20"/>
          <w:szCs w:val="20"/>
        </w:rPr>
        <w:t>1.55. Какое оружие могут иметь при себе граждане Российской Федерации, участвующие в проведении митингов, уличных шествий, демонстраций, пикетирования и других массовых публичных мероприятий?</w:t>
      </w:r>
    </w:p>
    <w:p w:rsidR="008E1046" w:rsidRPr="00584D78" w:rsidRDefault="008E1046" w:rsidP="00A144CA">
      <w:pPr>
        <w:tabs>
          <w:tab w:val="left" w:pos="2520"/>
        </w:tabs>
        <w:ind w:firstLine="709"/>
        <w:jc w:val="both"/>
        <w:rPr>
          <w:rFonts w:eastAsia="Batang"/>
          <w:color w:val="000000"/>
          <w:sz w:val="20"/>
          <w:szCs w:val="20"/>
        </w:rPr>
      </w:pPr>
      <w:r w:rsidRPr="00584D78">
        <w:rPr>
          <w:sz w:val="20"/>
          <w:szCs w:val="20"/>
        </w:rPr>
        <w:t>1. При проведении митингов, уличных шествий, демонстраций, пикетирования и других массовых публичных мероприятий</w:t>
      </w:r>
      <w:r w:rsidRPr="00584D78">
        <w:rPr>
          <w:rFonts w:eastAsia="Batang"/>
          <w:color w:val="000000"/>
          <w:sz w:val="20"/>
          <w:szCs w:val="20"/>
        </w:rPr>
        <w:t xml:space="preserve"> граждане могут иметь при себе только холодное оружие.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 xml:space="preserve">2. </w:t>
      </w:r>
      <w:r w:rsidRPr="00584D78">
        <w:rPr>
          <w:sz w:val="20"/>
          <w:szCs w:val="20"/>
        </w:rPr>
        <w:t>При проведении митингов, уличных шествий, демонстраций, пикетирования и других массовых публичных мероприятий</w:t>
      </w:r>
      <w:r w:rsidRPr="00584D78">
        <w:rPr>
          <w:rFonts w:eastAsia="Batang"/>
          <w:color w:val="000000"/>
          <w:sz w:val="20"/>
          <w:szCs w:val="20"/>
        </w:rPr>
        <w:t xml:space="preserve"> граждане могут иметь при себегражданское или холодное оружие.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3. </w:t>
      </w:r>
      <w:r w:rsidRPr="00584D78">
        <w:rPr>
          <w:sz w:val="20"/>
          <w:szCs w:val="20"/>
        </w:rPr>
        <w:t>При проведении митингов, уличных шествий, демонстраций, пикетирования и других массовых публичных мероприятий</w:t>
      </w:r>
      <w:r w:rsidRPr="00584D78">
        <w:rPr>
          <w:rFonts w:eastAsia="Batang"/>
          <w:color w:val="000000"/>
          <w:sz w:val="20"/>
          <w:szCs w:val="20"/>
        </w:rPr>
        <w:t xml:space="preserve"> ношение гражданами оружия запрещено.</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1.56.</w:t>
      </w:r>
      <w:r w:rsidRPr="00584D78">
        <w:rPr>
          <w:rFonts w:eastAsia="Batang"/>
          <w:color w:val="000000"/>
          <w:sz w:val="20"/>
          <w:szCs w:val="20"/>
          <w:lang w:val="en-US"/>
        </w:rPr>
        <w:t> </w:t>
      </w:r>
      <w:r w:rsidRPr="00584D78">
        <w:rPr>
          <w:rFonts w:eastAsia="Batang"/>
          <w:b/>
          <w:bCs/>
          <w:color w:val="000000"/>
          <w:sz w:val="20"/>
          <w:szCs w:val="20"/>
        </w:rPr>
        <w:t>Запрещается ли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запрещается.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при условии возможных массовых беспорядков.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работникам юридического лица с особыми уставными задачами, если они привлекаются органами внутренних дел </w:t>
      </w:r>
      <w:r w:rsidRPr="00584D78">
        <w:rPr>
          <w:rFonts w:eastAsia="Batang"/>
          <w:color w:val="000000"/>
          <w:sz w:val="20"/>
          <w:szCs w:val="20"/>
        </w:rPr>
        <w:br/>
        <w:t>к охране общественного порядка при проведении указанных мероприятий.</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1.57.</w:t>
      </w:r>
      <w:r w:rsidRPr="00584D78">
        <w:rPr>
          <w:rFonts w:eastAsia="Batang"/>
          <w:color w:val="000000"/>
          <w:sz w:val="20"/>
          <w:szCs w:val="20"/>
          <w:lang w:val="en-US"/>
        </w:rPr>
        <w:t> </w:t>
      </w:r>
      <w:r w:rsidRPr="00584D78">
        <w:rPr>
          <w:rFonts w:eastAsia="Batang"/>
          <w:b/>
          <w:bCs/>
          <w:color w:val="000000"/>
          <w:sz w:val="20"/>
          <w:szCs w:val="20"/>
        </w:rPr>
        <w:t>Разрешается ли на территории Российской Федерации ношение электрошоковых устройств отечественного производства при проведении демонстраций, пикетирования, уличных шествий или иных массовых публичных мероприятий?</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запрещается.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разрешается при условии возможного возникновения массовых беспорядков.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территории Российской Федерации при проведении уличных шествий, демонстраций, митингов и других массовых публичных мероприятий разрешается ношение электрошоковых устройств импортного производства только при условии возможного возникновения массовых беспорядков и предварительного согласования с органами внутренних дел.</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1.58.</w:t>
      </w:r>
      <w:r w:rsidRPr="00584D78">
        <w:rPr>
          <w:rFonts w:eastAsia="Batang"/>
          <w:color w:val="000000"/>
          <w:sz w:val="20"/>
          <w:szCs w:val="20"/>
          <w:lang w:val="en-US"/>
        </w:rPr>
        <w:t> </w:t>
      </w:r>
      <w:r w:rsidRPr="00584D78">
        <w:rPr>
          <w:rFonts w:eastAsia="Batang"/>
          <w:b/>
          <w:bCs/>
          <w:color w:val="000000"/>
          <w:sz w:val="20"/>
          <w:szCs w:val="20"/>
        </w:rPr>
        <w:t xml:space="preserve">Запрещается ли работнику юридического лица с особыми уставными задачами приобретение огнестрельного оружия </w:t>
      </w:r>
      <w:r w:rsidRPr="00584D78">
        <w:rPr>
          <w:rFonts w:eastAsia="Batang"/>
          <w:b/>
          <w:bCs/>
          <w:color w:val="000000"/>
          <w:sz w:val="20"/>
          <w:szCs w:val="20"/>
        </w:rPr>
        <w:br/>
        <w:t>на основании разрешения на хранение и ношение служебного оружия?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Работник юридического лица с особыми уставными задачами</w:t>
      </w:r>
      <w:r w:rsidRPr="00584D78">
        <w:rPr>
          <w:rFonts w:eastAsia="Batang"/>
          <w:color w:val="000000"/>
          <w:sz w:val="20"/>
          <w:szCs w:val="20"/>
        </w:rPr>
        <w:br/>
        <w:t>на основании разрешения на хранение и ношение служебного оружия может приобрести гладкоствольного охотничьего и газовое оружие.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Работнику юридического лица с особыми уставными задачами приобретение служебного оружия на основании разрешения на хранение </w:t>
      </w:r>
      <w:r w:rsidRPr="00584D78">
        <w:rPr>
          <w:rFonts w:eastAsia="Batang"/>
          <w:color w:val="000000"/>
          <w:sz w:val="20"/>
          <w:szCs w:val="20"/>
        </w:rPr>
        <w:br/>
        <w:t>и ношение служебного оружия запрещено.</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Работнику юридического лица с особыми уставными задачами на основании разрешения на хранение и ношение служебного оружия разрешается приобретать служебное оружие.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b/>
          <w:bCs/>
          <w:color w:val="000000"/>
          <w:sz w:val="20"/>
          <w:szCs w:val="20"/>
        </w:rPr>
        <w:t>1.59.</w:t>
      </w:r>
      <w:r w:rsidRPr="00584D78">
        <w:rPr>
          <w:rFonts w:eastAsia="Batang"/>
          <w:color w:val="000000"/>
          <w:sz w:val="20"/>
          <w:szCs w:val="20"/>
          <w:lang w:val="en-US"/>
        </w:rPr>
        <w:t> </w:t>
      </w:r>
      <w:r w:rsidRPr="00584D78">
        <w:rPr>
          <w:rFonts w:eastAsia="Batang"/>
          <w:b/>
          <w:bCs/>
          <w:color w:val="000000"/>
          <w:sz w:val="20"/>
          <w:szCs w:val="20"/>
        </w:rPr>
        <w:t>В соответствии с Федеральным законом «Об оружии» лицензиина приобретение, а также разрешения на хранение или хранение и ношение оружия аннулируются органами, выдавшими эти лицензии или разрешения, в случаях:</w:t>
      </w:r>
    </w:p>
    <w:p w:rsidR="008E1046" w:rsidRPr="00584D78" w:rsidRDefault="008E1046" w:rsidP="00A144CA">
      <w:pPr>
        <w:tabs>
          <w:tab w:val="left" w:pos="2520"/>
        </w:tabs>
        <w:autoSpaceDE w:val="0"/>
        <w:ind w:firstLine="709"/>
        <w:jc w:val="both"/>
        <w:rPr>
          <w:rFonts w:eastAsia="Batang"/>
          <w:color w:val="000000"/>
          <w:sz w:val="20"/>
          <w:szCs w:val="20"/>
        </w:rPr>
      </w:pPr>
      <w:r w:rsidRPr="00584D78">
        <w:rPr>
          <w:rFonts w:eastAsia="Batang"/>
          <w:color w:val="000000"/>
          <w:sz w:val="20"/>
          <w:szCs w:val="20"/>
        </w:rPr>
        <w:t xml:space="preserve">1. В случае добровольного отказа от указанных лицензии и (или) разрешения, либо прекращения (отсутствия) у юридического лица права </w:t>
      </w:r>
      <w:r w:rsidRPr="00584D78">
        <w:rPr>
          <w:rFonts w:eastAsia="Batang"/>
          <w:color w:val="000000"/>
          <w:sz w:val="20"/>
          <w:szCs w:val="20"/>
        </w:rPr>
        <w:br/>
        <w:t>на приобретение (хранение, использование) оружия, либо ликвидации юридического лица, либо смерти собственника оружия.</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В случаях если органы, имеющие право на выдачу лицензий</w:t>
      </w:r>
      <w:r w:rsidRPr="00584D78">
        <w:rPr>
          <w:rFonts w:eastAsia="Batang"/>
          <w:color w:val="000000"/>
          <w:sz w:val="20"/>
          <w:szCs w:val="20"/>
        </w:rPr>
        <w:br/>
        <w:t>на приобретение или разрешений на хранение или хранение и ношение оружия, приняли решение об их аннулировании.</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В случае если имеется представление прокуратуры Российской Федерации о необходимости принятия дополнительных мер </w:t>
      </w:r>
      <w:r w:rsidRPr="00584D78">
        <w:rPr>
          <w:rFonts w:eastAsia="Batang"/>
          <w:color w:val="000000"/>
          <w:sz w:val="20"/>
          <w:szCs w:val="20"/>
        </w:rPr>
        <w:br/>
        <w:t xml:space="preserve">по повышению технической укрепленности мест хранения оружия </w:t>
      </w:r>
      <w:r w:rsidRPr="00584D78">
        <w:rPr>
          <w:rFonts w:eastAsia="Batang"/>
          <w:color w:val="000000"/>
          <w:sz w:val="20"/>
          <w:szCs w:val="20"/>
        </w:rPr>
        <w:br/>
        <w:t>и патронов к нему.</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b/>
          <w:bCs/>
          <w:color w:val="000000"/>
          <w:sz w:val="20"/>
          <w:szCs w:val="20"/>
        </w:rPr>
        <w:t>1.60.</w:t>
      </w:r>
      <w:r w:rsidRPr="00584D78">
        <w:rPr>
          <w:rFonts w:eastAsia="Batang"/>
          <w:color w:val="000000"/>
          <w:sz w:val="20"/>
          <w:szCs w:val="20"/>
          <w:lang w:val="en-US"/>
        </w:rPr>
        <w:t> </w:t>
      </w:r>
      <w:r w:rsidRPr="00584D78">
        <w:rPr>
          <w:rFonts w:eastAsia="Batang"/>
          <w:b/>
          <w:bCs/>
          <w:color w:val="000000"/>
          <w:sz w:val="20"/>
          <w:szCs w:val="20"/>
        </w:rPr>
        <w:t>По истечении скольких лет после аннулирования разрешенияна хранение и ношение оружия возможно повторное обращение за его получением?</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Трех лет со дня их аннулирования.</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Пяти лет со дня их аннулирования.</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Одного года со дня их аннулирования.</w:t>
      </w:r>
    </w:p>
    <w:p w:rsidR="008E1046" w:rsidRPr="00584D78" w:rsidRDefault="008E1046" w:rsidP="00A144CA">
      <w:pPr>
        <w:tabs>
          <w:tab w:val="left" w:pos="2520"/>
        </w:tabs>
        <w:autoSpaceDE w:val="0"/>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1.61.</w:t>
      </w:r>
      <w:r w:rsidRPr="00584D78">
        <w:rPr>
          <w:rFonts w:eastAsia="Batang"/>
          <w:color w:val="000000"/>
          <w:sz w:val="20"/>
          <w:szCs w:val="20"/>
          <w:lang w:val="en-US"/>
        </w:rPr>
        <w:t> </w:t>
      </w:r>
      <w:r w:rsidRPr="00584D78">
        <w:rPr>
          <w:rFonts w:eastAsia="Batang"/>
          <w:b/>
          <w:bCs/>
          <w:color w:val="000000"/>
          <w:sz w:val="20"/>
          <w:szCs w:val="20"/>
        </w:rPr>
        <w:t>В соответствии с действующим законодательством при необходимой обороне допускается причинение вреда: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Посягающему лицу.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Третьим лицам.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Как посягающему лицу, так и третьим лицам.</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1.62.</w:t>
      </w:r>
      <w:r w:rsidRPr="00584D78">
        <w:rPr>
          <w:rFonts w:eastAsia="Batang"/>
          <w:color w:val="000000"/>
          <w:sz w:val="20"/>
          <w:szCs w:val="20"/>
          <w:lang w:val="en-US"/>
        </w:rPr>
        <w:t> </w:t>
      </w:r>
      <w:r w:rsidRPr="00584D78">
        <w:rPr>
          <w:rFonts w:eastAsia="Batang"/>
          <w:b/>
          <w:bCs/>
          <w:color w:val="000000"/>
          <w:sz w:val="20"/>
          <w:szCs w:val="20"/>
        </w:rPr>
        <w:t>При необходимой обороне субъектом посягательства, отражаемого обороняющимся, является: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Человек (физическое лицо).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Стихия (силы природы).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Источник повышенной опасности (оружие, автомобиль и пр.).</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1.63.</w:t>
      </w:r>
      <w:r w:rsidRPr="00584D78">
        <w:rPr>
          <w:rFonts w:eastAsia="Batang"/>
          <w:color w:val="000000"/>
          <w:sz w:val="20"/>
          <w:szCs w:val="20"/>
          <w:lang w:val="en-US"/>
        </w:rPr>
        <w:t> </w:t>
      </w:r>
      <w:r w:rsidRPr="00584D78">
        <w:rPr>
          <w:rFonts w:eastAsia="Batang"/>
          <w:b/>
          <w:bCs/>
          <w:color w:val="000000"/>
          <w:sz w:val="20"/>
          <w:szCs w:val="20"/>
        </w:rPr>
        <w:t xml:space="preserve">Могут ли действия работника юридического лица </w:t>
      </w:r>
      <w:r w:rsidRPr="00584D78">
        <w:rPr>
          <w:rFonts w:eastAsia="Batang"/>
          <w:b/>
          <w:bCs/>
          <w:color w:val="000000"/>
          <w:sz w:val="20"/>
          <w:szCs w:val="20"/>
        </w:rPr>
        <w:br/>
        <w:t>с особыми уставными задачами по защите жизни и здоровья другого лица расцениваться как действия в состоянии необходимой обороны:</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Не могут ни при каких условиях.</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Могут, если соблюдены условия необходимой обороны, предусмотренные законом.</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Могут, только если при указанном лице находилось охраняемое имущество.</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1.64.</w:t>
      </w:r>
      <w:r w:rsidRPr="00584D78">
        <w:rPr>
          <w:rFonts w:eastAsia="Batang"/>
          <w:color w:val="000000"/>
          <w:sz w:val="20"/>
          <w:szCs w:val="20"/>
          <w:lang w:val="en-US"/>
        </w:rPr>
        <w:t> </w:t>
      </w:r>
      <w:r w:rsidRPr="00584D78">
        <w:rPr>
          <w:rFonts w:eastAsia="Batang"/>
          <w:b/>
          <w:bCs/>
          <w:color w:val="000000"/>
          <w:sz w:val="20"/>
          <w:szCs w:val="20"/>
        </w:rPr>
        <w:t xml:space="preserve">Допускается ли причинение вреда третьим лицам </w:t>
      </w:r>
      <w:r w:rsidRPr="00584D78">
        <w:rPr>
          <w:rFonts w:eastAsia="Batang"/>
          <w:b/>
          <w:bCs/>
          <w:color w:val="000000"/>
          <w:sz w:val="20"/>
          <w:szCs w:val="20"/>
        </w:rPr>
        <w:br/>
        <w:t>в состоянии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Допускается при групповом нападении.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Допускается при вооруженном нападении.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Причинение вреда третьим лицам в состоянии необходимой обороныне допускается.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1.65.</w:t>
      </w:r>
      <w:r w:rsidRPr="00584D78">
        <w:rPr>
          <w:rFonts w:eastAsia="Batang"/>
          <w:color w:val="000000"/>
          <w:sz w:val="20"/>
          <w:szCs w:val="20"/>
          <w:lang w:val="en-US"/>
        </w:rPr>
        <w:t> </w:t>
      </w:r>
      <w:r w:rsidRPr="00584D78">
        <w:rPr>
          <w:rFonts w:eastAsia="Batang"/>
          <w:b/>
          <w:bCs/>
          <w:color w:val="000000"/>
          <w:sz w:val="20"/>
          <w:szCs w:val="20"/>
        </w:rPr>
        <w:t xml:space="preserve">Защита от посягательства, не сопряженного с насилием, опасным для жизни обороняющегося или другого лица, либо </w:t>
      </w:r>
      <w:r w:rsidRPr="00584D78">
        <w:rPr>
          <w:rFonts w:eastAsia="Batang"/>
          <w:b/>
          <w:bCs/>
          <w:color w:val="000000"/>
          <w:sz w:val="20"/>
          <w:szCs w:val="20"/>
        </w:rPr>
        <w:br/>
        <w:t>с непосредственной угрозой применения такого насилия: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Считается неправомерной и расценивается как превышение пределов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Считается правомерной, если при этом не было допущено превышения пределов необходимой обороны, то есть умышленных действий, явно несоответствующих характеру и опасности посягательства.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Квалифицируется как умышленное преступление.</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1.66.</w:t>
      </w:r>
      <w:r w:rsidRPr="00584D78">
        <w:rPr>
          <w:rFonts w:eastAsia="Batang"/>
          <w:color w:val="000000"/>
          <w:sz w:val="20"/>
          <w:szCs w:val="20"/>
          <w:lang w:val="en-US"/>
        </w:rPr>
        <w:t> </w:t>
      </w:r>
      <w:r w:rsidRPr="00584D78">
        <w:rPr>
          <w:rFonts w:eastAsia="Batang"/>
          <w:b/>
          <w:bCs/>
          <w:color w:val="000000"/>
          <w:sz w:val="20"/>
          <w:szCs w:val="20"/>
        </w:rPr>
        <w:t>Действия обороняющегося лица, если это лицо вследствие неожиданности посягательства не могло объективно оценить степень</w:t>
      </w:r>
      <w:r w:rsidRPr="00584D78">
        <w:rPr>
          <w:rFonts w:eastAsia="Batang"/>
          <w:b/>
          <w:bCs/>
          <w:color w:val="000000"/>
          <w:sz w:val="20"/>
          <w:szCs w:val="20"/>
        </w:rPr>
        <w:br/>
        <w:t>и характер опасности нападения: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Не являются превышением пределов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Считаются превышением пределов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Квалифицируются как преступление, совершенное </w:t>
      </w:r>
      <w:r w:rsidRPr="00584D78">
        <w:rPr>
          <w:rFonts w:eastAsia="Batang"/>
          <w:color w:val="000000"/>
          <w:sz w:val="20"/>
          <w:szCs w:val="20"/>
        </w:rPr>
        <w:br/>
        <w:t>по неосторожности.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1.67.</w:t>
      </w:r>
      <w:r w:rsidRPr="00584D78">
        <w:rPr>
          <w:rFonts w:eastAsia="Batang"/>
          <w:color w:val="000000"/>
          <w:sz w:val="20"/>
          <w:szCs w:val="20"/>
          <w:lang w:val="en-US"/>
        </w:rPr>
        <w:t> </w:t>
      </w:r>
      <w:r w:rsidRPr="00584D78">
        <w:rPr>
          <w:rFonts w:eastAsia="Batang"/>
          <w:b/>
          <w:bCs/>
          <w:color w:val="000000"/>
          <w:sz w:val="20"/>
          <w:szCs w:val="20"/>
        </w:rPr>
        <w:t>К уголовно наказуемым деяниям при превышении пределов необходимой обороны относится: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Причинение тяжкого вреда здоровью по неосторожности, совершенное при превышении пределов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Умышленное причинение тяжкого вреда здоровью, совершенное при превышении пределов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Умышленное причинение средней тяжести вреда здоровью, совершенное при превышении пределов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1.68.</w:t>
      </w:r>
      <w:r w:rsidRPr="00584D78">
        <w:rPr>
          <w:rFonts w:eastAsia="Batang"/>
          <w:color w:val="000000"/>
          <w:sz w:val="20"/>
          <w:szCs w:val="20"/>
          <w:lang w:val="en-US"/>
        </w:rPr>
        <w:t> </w:t>
      </w:r>
      <w:r w:rsidRPr="00584D78">
        <w:rPr>
          <w:rFonts w:eastAsia="Batang"/>
          <w:b/>
          <w:bCs/>
          <w:color w:val="000000"/>
          <w:sz w:val="20"/>
          <w:szCs w:val="20"/>
        </w:rPr>
        <w:t>Вред, причиненный в состоянии крайней необходимости: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Не подлежит возмещению.</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Во всех случаях подлежит возмещению в полном объеме лицом, причинившим вред.</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Подлежит возмещению по решению суда.</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1.69.</w:t>
      </w:r>
      <w:r w:rsidRPr="00584D78">
        <w:rPr>
          <w:rFonts w:eastAsia="Batang"/>
          <w:color w:val="000000"/>
          <w:sz w:val="20"/>
          <w:szCs w:val="20"/>
          <w:lang w:val="en-US"/>
        </w:rPr>
        <w:t> </w:t>
      </w:r>
      <w:r w:rsidRPr="00584D78">
        <w:rPr>
          <w:rFonts w:eastAsia="Batang"/>
          <w:b/>
          <w:bCs/>
          <w:color w:val="000000"/>
          <w:sz w:val="20"/>
          <w:szCs w:val="20"/>
        </w:rPr>
        <w:t>Причинение вреда, менее значительного, чем предотвращенный вред, является обязательным условием правомерности действий:</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состоянии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В состоянии крайней необходимости.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Как в состоянии необходимой обороны, так и в состоянии крайней необходимости.</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1.70.</w:t>
      </w:r>
      <w:r w:rsidRPr="00584D78">
        <w:rPr>
          <w:rFonts w:eastAsia="Batang"/>
          <w:color w:val="000000"/>
          <w:sz w:val="20"/>
          <w:szCs w:val="20"/>
          <w:lang w:val="en-US"/>
        </w:rPr>
        <w:t> </w:t>
      </w:r>
      <w:r w:rsidRPr="00584D78">
        <w:rPr>
          <w:rFonts w:eastAsia="Batang"/>
          <w:b/>
          <w:bCs/>
          <w:color w:val="000000"/>
          <w:sz w:val="20"/>
          <w:szCs w:val="20"/>
        </w:rPr>
        <w:t>Не является преступлением причинение вреда посягающему лицу в состоянии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случае группового посягательства.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Если посягательство сопряжено с насилием, опасным для здоровья обороняющегося.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1.71.</w:t>
      </w:r>
      <w:r w:rsidRPr="00584D78">
        <w:rPr>
          <w:rFonts w:eastAsia="Batang"/>
          <w:color w:val="000000"/>
          <w:sz w:val="20"/>
          <w:szCs w:val="20"/>
          <w:lang w:val="en-US"/>
        </w:rPr>
        <w:t> </w:t>
      </w:r>
      <w:r w:rsidRPr="00584D78">
        <w:rPr>
          <w:rFonts w:eastAsia="Batang"/>
          <w:b/>
          <w:bCs/>
          <w:color w:val="000000"/>
          <w:sz w:val="20"/>
          <w:szCs w:val="20"/>
        </w:rPr>
        <w:t>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Да, имеют.</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Нет, не имеют.</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Имеют, если посягательство сопряжено с насилием, опасным для жизни обороняющегося.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1.72.</w:t>
      </w:r>
      <w:r w:rsidRPr="00584D78">
        <w:rPr>
          <w:rFonts w:eastAsia="Batang"/>
          <w:color w:val="000000"/>
          <w:sz w:val="20"/>
          <w:szCs w:val="20"/>
          <w:lang w:val="en-US"/>
        </w:rPr>
        <w:t> </w:t>
      </w:r>
      <w:r w:rsidRPr="00584D78">
        <w:rPr>
          <w:rFonts w:eastAsia="Batang"/>
          <w:b/>
          <w:bCs/>
          <w:color w:val="000000"/>
          <w:sz w:val="20"/>
          <w:szCs w:val="20"/>
        </w:rPr>
        <w:t>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Да, подлежит.</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Подлежит частично на основании судебного решения.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Не подлежит.</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1.73.</w:t>
      </w:r>
      <w:r w:rsidRPr="00584D78">
        <w:rPr>
          <w:rFonts w:eastAsia="Batang"/>
          <w:color w:val="000000"/>
          <w:sz w:val="20"/>
          <w:szCs w:val="20"/>
          <w:lang w:val="en-US"/>
        </w:rPr>
        <w:t> </w:t>
      </w:r>
      <w:r w:rsidRPr="00584D78">
        <w:rPr>
          <w:rFonts w:eastAsia="Batang"/>
          <w:b/>
          <w:bCs/>
          <w:color w:val="000000"/>
          <w:sz w:val="20"/>
          <w:szCs w:val="20"/>
        </w:rPr>
        <w:t>Причинение вреда при задержании лица, совершившего преступление, допускается в случаях:</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Если лицо застигнуто на месте совершения преступления.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Если лицо застигнуто на месте совершения преступления </w:t>
      </w:r>
      <w:r w:rsidRPr="00584D78">
        <w:rPr>
          <w:rFonts w:eastAsia="Batang"/>
          <w:color w:val="000000"/>
          <w:sz w:val="20"/>
          <w:szCs w:val="20"/>
        </w:rPr>
        <w:br/>
        <w:t>и пытается скрыться.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 задержании лица для его доставления органам власти</w:t>
      </w:r>
      <w:r w:rsidRPr="00584D78">
        <w:rPr>
          <w:rFonts w:eastAsia="Batang"/>
          <w:color w:val="000000"/>
          <w:sz w:val="20"/>
          <w:szCs w:val="20"/>
        </w:rPr>
        <w:br/>
        <w:t>и пресечения возможности совершения им новых преступлений, если иными средствами задержать такое лицо не представлялось возможным,</w:t>
      </w:r>
      <w:r w:rsidRPr="00584D78">
        <w:rPr>
          <w:rFonts w:eastAsia="Batang"/>
          <w:color w:val="000000"/>
          <w:sz w:val="20"/>
          <w:szCs w:val="20"/>
        </w:rPr>
        <w:br/>
        <w:t>и при этом не было допущено превышения необходимых для этого мер.</w:t>
      </w:r>
    </w:p>
    <w:p w:rsidR="008E1046" w:rsidRPr="00584D78" w:rsidRDefault="008E1046" w:rsidP="00A144CA">
      <w:pPr>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sz w:val="20"/>
          <w:szCs w:val="20"/>
        </w:rPr>
      </w:pPr>
      <w:r w:rsidRPr="00584D78">
        <w:rPr>
          <w:rFonts w:eastAsia="Batang"/>
          <w:b/>
          <w:bCs/>
          <w:color w:val="000000"/>
          <w:sz w:val="20"/>
          <w:szCs w:val="20"/>
        </w:rPr>
        <w:t>1.74.</w:t>
      </w:r>
      <w:r w:rsidRPr="00584D78">
        <w:rPr>
          <w:rFonts w:eastAsia="Batang"/>
          <w:color w:val="000000"/>
          <w:sz w:val="20"/>
          <w:szCs w:val="20"/>
          <w:lang w:val="en-US"/>
        </w:rPr>
        <w:t> </w:t>
      </w:r>
      <w:r w:rsidRPr="00584D78">
        <w:rPr>
          <w:rFonts w:eastAsia="Batang"/>
          <w:b/>
          <w:bCs/>
          <w:color w:val="000000"/>
          <w:sz w:val="20"/>
          <w:szCs w:val="20"/>
        </w:rPr>
        <w:t>Превышением мер, необходимых для задержания лица, совершившего преступление, признается:</w:t>
      </w:r>
    </w:p>
    <w:p w:rsidR="008E1046" w:rsidRPr="00584D78" w:rsidRDefault="008E1046" w:rsidP="00A144CA">
      <w:pPr>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Причинение вреда здоровью при задержании лица, совершившего преступление.</w:t>
      </w:r>
    </w:p>
    <w:p w:rsidR="008E1046" w:rsidRPr="00584D78" w:rsidRDefault="008E1046" w:rsidP="00A144CA">
      <w:pPr>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Явное несоответствие характеру и степени общественной опасности совершенного задерживаемым лицом преступления </w:t>
      </w:r>
      <w:r w:rsidRPr="00584D78">
        <w:rPr>
          <w:rFonts w:eastAsia="Batang"/>
          <w:color w:val="000000"/>
          <w:sz w:val="20"/>
          <w:szCs w:val="20"/>
        </w:rPr>
        <w:br/>
        <w:t>и обстоятельствам задержания, когда лицу без необходимости причиняется явно чрезмерный, не вызываемый обстановкой вред.</w:t>
      </w:r>
    </w:p>
    <w:p w:rsidR="008E1046" w:rsidRPr="00584D78" w:rsidRDefault="008E1046" w:rsidP="00A144CA">
      <w:pPr>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Причинение смерти по неосторожности при задержании лица, совершившего преступление.</w:t>
      </w:r>
    </w:p>
    <w:p w:rsidR="008E1046" w:rsidRPr="00584D78" w:rsidRDefault="008E1046" w:rsidP="00A144CA">
      <w:pPr>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sz w:val="20"/>
          <w:szCs w:val="20"/>
        </w:rPr>
      </w:pPr>
      <w:r w:rsidRPr="00584D78">
        <w:rPr>
          <w:rFonts w:eastAsia="Batang"/>
          <w:b/>
          <w:bCs/>
          <w:color w:val="000000"/>
          <w:sz w:val="20"/>
          <w:szCs w:val="20"/>
        </w:rPr>
        <w:t>1.75.</w:t>
      </w:r>
      <w:r w:rsidRPr="00584D78">
        <w:rPr>
          <w:rFonts w:eastAsia="Batang"/>
          <w:color w:val="000000"/>
          <w:sz w:val="20"/>
          <w:szCs w:val="20"/>
          <w:lang w:val="en-US"/>
        </w:rPr>
        <w:t> </w:t>
      </w:r>
      <w:r w:rsidRPr="00584D78">
        <w:rPr>
          <w:rFonts w:eastAsia="Batang"/>
          <w:b/>
          <w:bCs/>
          <w:color w:val="000000"/>
          <w:sz w:val="20"/>
          <w:szCs w:val="20"/>
        </w:rPr>
        <w:t>За ненадлежащее исполнение своих обязанностей лицо,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привлекается:</w:t>
      </w:r>
    </w:p>
    <w:p w:rsidR="008E1046" w:rsidRPr="00584D78" w:rsidRDefault="008E1046" w:rsidP="00A144CA">
      <w:pPr>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К дисциплинарной ответственности.</w:t>
      </w:r>
    </w:p>
    <w:p w:rsidR="008E1046" w:rsidRPr="00584D78" w:rsidRDefault="008E1046" w:rsidP="00A144CA">
      <w:pPr>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К административной ответственности.</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К уголовной ответственности.</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1.76.</w:t>
      </w:r>
      <w:r w:rsidRPr="00584D78">
        <w:rPr>
          <w:rFonts w:eastAsia="Batang"/>
          <w:color w:val="000000"/>
          <w:sz w:val="20"/>
          <w:szCs w:val="20"/>
          <w:lang w:val="en-US"/>
        </w:rPr>
        <w:t> </w:t>
      </w:r>
      <w:r w:rsidRPr="00584D78">
        <w:rPr>
          <w:rFonts w:eastAsia="Batang"/>
          <w:b/>
          <w:bCs/>
          <w:color w:val="000000"/>
          <w:sz w:val="20"/>
          <w:szCs w:val="20"/>
        </w:rPr>
        <w:t>Нарушение работниками юридических лиц с особыми уставными задачами правил ношения оружия и патронов к нему влечет:</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Уголовную ответственность.</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 Административную ответственность.</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Уголовную и административную ответственность.</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1.77.</w:t>
      </w:r>
      <w:r w:rsidRPr="00584D78">
        <w:rPr>
          <w:rFonts w:eastAsia="Batang"/>
          <w:color w:val="000000"/>
          <w:sz w:val="20"/>
          <w:szCs w:val="20"/>
          <w:lang w:val="en-US"/>
        </w:rPr>
        <w:t> </w:t>
      </w:r>
      <w:r w:rsidRPr="00584D78">
        <w:rPr>
          <w:rFonts w:eastAsia="Batang"/>
          <w:b/>
          <w:bCs/>
          <w:color w:val="000000"/>
          <w:sz w:val="20"/>
          <w:szCs w:val="20"/>
        </w:rPr>
        <w:t>Неповиновение законному распоряжению или требованию должностного лица органа, осуществляющего государственный надзор (контроль) влечет:</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Уголовную ответственность.</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Административную ответственность.</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Наказание за данное деяние законом не предусмотрено.</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1.78.</w:t>
      </w:r>
      <w:r w:rsidRPr="00584D78">
        <w:rPr>
          <w:rFonts w:eastAsia="Batang"/>
          <w:color w:val="000000"/>
          <w:sz w:val="20"/>
          <w:szCs w:val="20"/>
          <w:lang w:val="en-US"/>
        </w:rPr>
        <w:t> </w:t>
      </w:r>
      <w:r w:rsidRPr="00584D78">
        <w:rPr>
          <w:rFonts w:eastAsia="Batang"/>
          <w:b/>
          <w:bCs/>
          <w:color w:val="000000"/>
          <w:sz w:val="20"/>
          <w:szCs w:val="20"/>
        </w:rPr>
        <w:t>Нарушение правил производства, продажи, хранения или учета оружия и патронов к нему - влечет наложение административного штрафа: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любого работника организации, допустившего правонарушение.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К ответственности привлекаются только должностные лица.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Административному взысканию подвергается должностное и (или) юридическое лицо.</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1.79.</w:t>
      </w:r>
      <w:r w:rsidRPr="00584D78">
        <w:rPr>
          <w:rFonts w:eastAsia="Batang"/>
          <w:color w:val="000000"/>
          <w:sz w:val="20"/>
          <w:szCs w:val="20"/>
          <w:lang w:val="en-US"/>
        </w:rPr>
        <w:t> </w:t>
      </w:r>
      <w:r w:rsidRPr="00584D78">
        <w:rPr>
          <w:rFonts w:eastAsia="Batang"/>
          <w:b/>
          <w:bCs/>
          <w:color w:val="000000"/>
          <w:sz w:val="20"/>
          <w:szCs w:val="20"/>
        </w:rPr>
        <w:t>Какое оружие разрешается использовать работнику юридического лица с особыми уставными задачами?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Боевое оружие, не зарегистрированное в территориальных органах Федеральной службы войск национальной гвардии Российской Федерации.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Огнестрельное оружие, величина дульной энергии которого </w:t>
      </w:r>
      <w:r w:rsidRPr="00584D78">
        <w:rPr>
          <w:rFonts w:eastAsia="Batang"/>
          <w:color w:val="000000"/>
          <w:sz w:val="20"/>
          <w:szCs w:val="20"/>
        </w:rPr>
        <w:br/>
        <w:t xml:space="preserve">не превышает 3,5 Дж. </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Закрепленное за ним боевое оружие при наличии соответствующего разрешения на хранение и ношение данного оружия.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1.80.</w:t>
      </w:r>
      <w:r w:rsidRPr="00584D78">
        <w:rPr>
          <w:rFonts w:eastAsia="Batang"/>
          <w:color w:val="000000"/>
          <w:sz w:val="20"/>
          <w:szCs w:val="20"/>
          <w:lang w:val="en-US"/>
        </w:rPr>
        <w:t> </w:t>
      </w:r>
      <w:r w:rsidRPr="00584D78">
        <w:rPr>
          <w:rFonts w:eastAsia="Batang"/>
          <w:b/>
          <w:bCs/>
          <w:color w:val="000000"/>
          <w:sz w:val="20"/>
          <w:szCs w:val="20"/>
        </w:rPr>
        <w:t>Сохраняет ли право на получение оружия работник юридического лица с особыми уставными задачами, не прошедший периодическую проверку на пригодность к действиям в условиях, связанных с применением огнестрельного оружия?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Не сохраняет.</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Сохраняет. </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Сохраняет, на основании приказа руководителя учреждения.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right="-57" w:firstLine="709"/>
        <w:jc w:val="center"/>
        <w:rPr>
          <w:rFonts w:eastAsia="Batang"/>
          <w:b/>
          <w:bCs/>
          <w:color w:val="000000"/>
          <w:sz w:val="20"/>
          <w:szCs w:val="20"/>
        </w:rPr>
      </w:pPr>
    </w:p>
    <w:p w:rsidR="008E1046" w:rsidRPr="00584D78" w:rsidRDefault="008E1046" w:rsidP="00A144CA">
      <w:pPr>
        <w:ind w:right="-57"/>
        <w:jc w:val="center"/>
        <w:rPr>
          <w:rFonts w:eastAsia="Batang"/>
          <w:sz w:val="20"/>
          <w:szCs w:val="20"/>
        </w:rPr>
      </w:pPr>
      <w:r w:rsidRPr="00584D78">
        <w:rPr>
          <w:rFonts w:eastAsia="Batang"/>
          <w:b/>
          <w:bCs/>
          <w:color w:val="000000"/>
          <w:sz w:val="20"/>
          <w:szCs w:val="20"/>
        </w:rPr>
        <w:t xml:space="preserve">Раздел 2. Вопросы по тактико-специальной подготовке </w:t>
      </w:r>
    </w:p>
    <w:p w:rsidR="008E1046" w:rsidRPr="00584D78" w:rsidRDefault="008E1046" w:rsidP="00A144CA">
      <w:pPr>
        <w:ind w:right="-57"/>
        <w:jc w:val="center"/>
        <w:rPr>
          <w:rFonts w:eastAsia="Batang"/>
          <w:b/>
          <w:bCs/>
          <w:color w:val="000000"/>
          <w:sz w:val="20"/>
          <w:szCs w:val="20"/>
        </w:rPr>
      </w:pP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b/>
          <w:bCs/>
          <w:color w:val="000000"/>
          <w:sz w:val="20"/>
          <w:szCs w:val="20"/>
        </w:rPr>
        <w:t>2.1. Какая особенность рикошетирования пули может использоваться и должна учитываться участником огневого контакта в его интересах?</w:t>
      </w:r>
    </w:p>
    <w:p w:rsidR="008E1046" w:rsidRPr="00584D78" w:rsidRDefault="008E1046" w:rsidP="00A144CA">
      <w:pPr>
        <w:tabs>
          <w:tab w:val="left" w:pos="993"/>
        </w:tabs>
        <w:ind w:right="-57" w:firstLine="709"/>
        <w:jc w:val="both"/>
        <w:rPr>
          <w:rFonts w:eastAsia="Batang"/>
          <w:color w:val="000000"/>
          <w:sz w:val="20"/>
          <w:szCs w:val="20"/>
        </w:rPr>
      </w:pPr>
      <w:r w:rsidRPr="00584D78">
        <w:rPr>
          <w:rFonts w:eastAsia="Batang"/>
          <w:color w:val="000000"/>
          <w:sz w:val="20"/>
          <w:szCs w:val="20"/>
        </w:rPr>
        <w:t>1. Потеря пулей опасности после рикошета.</w:t>
      </w:r>
    </w:p>
    <w:p w:rsidR="008E1046" w:rsidRPr="00584D78" w:rsidRDefault="008E1046" w:rsidP="00A144CA">
      <w:pPr>
        <w:tabs>
          <w:tab w:val="left" w:pos="993"/>
        </w:tabs>
        <w:ind w:right="-57" w:firstLine="709"/>
        <w:jc w:val="both"/>
        <w:rPr>
          <w:rFonts w:eastAsia="Batang"/>
          <w:sz w:val="20"/>
          <w:szCs w:val="20"/>
        </w:rPr>
      </w:pPr>
      <w:r w:rsidRPr="00584D78">
        <w:rPr>
          <w:rFonts w:eastAsia="Batang"/>
          <w:color w:val="000000"/>
          <w:sz w:val="20"/>
          <w:szCs w:val="20"/>
        </w:rPr>
        <w:t>2. Возможность избежать поражения противником из-за самой способности пули рикошетировать от препятствий.</w:t>
      </w:r>
    </w:p>
    <w:p w:rsidR="008E1046" w:rsidRPr="00584D78" w:rsidRDefault="008E1046"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color w:val="000000"/>
          <w:sz w:val="20"/>
          <w:szCs w:val="20"/>
        </w:rPr>
        <w:t>3. Возможность поражения с помощью рикошета цели, находящейся</w:t>
      </w:r>
      <w:r w:rsidRPr="00584D78">
        <w:rPr>
          <w:rFonts w:eastAsia="Batang"/>
          <w:color w:val="000000"/>
          <w:sz w:val="20"/>
          <w:szCs w:val="20"/>
        </w:rPr>
        <w:br/>
        <w:t>за укрытием.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sz w:val="20"/>
          <w:szCs w:val="20"/>
        </w:rPr>
        <w:t>2</w:t>
      </w:r>
    </w:p>
    <w:p w:rsidR="008E1046" w:rsidRPr="00584D78" w:rsidRDefault="008E1046" w:rsidP="00A144CA">
      <w:pPr>
        <w:tabs>
          <w:tab w:val="left" w:pos="1134"/>
        </w:tabs>
        <w:ind w:right="-57" w:firstLine="709"/>
        <w:jc w:val="both"/>
        <w:rPr>
          <w:rFonts w:eastAsia="Batang"/>
          <w:sz w:val="20"/>
          <w:szCs w:val="20"/>
        </w:rPr>
      </w:pPr>
      <w:r w:rsidRPr="00584D78">
        <w:rPr>
          <w:rFonts w:eastAsia="Batang"/>
          <w:b/>
          <w:bCs/>
          <w:color w:val="000000"/>
          <w:sz w:val="20"/>
          <w:szCs w:val="20"/>
        </w:rPr>
        <w:t>2.2. Для эффективного поражения цели предполагается ведение огня(в зависимости от дистанции):</w:t>
      </w:r>
    </w:p>
    <w:p w:rsidR="008E1046" w:rsidRPr="00584D78" w:rsidRDefault="008E1046" w:rsidP="00A144CA">
      <w:pPr>
        <w:tabs>
          <w:tab w:val="left" w:pos="1134"/>
        </w:tabs>
        <w:ind w:right="-57" w:firstLine="709"/>
        <w:jc w:val="both"/>
        <w:rPr>
          <w:rFonts w:eastAsia="Batang"/>
          <w:sz w:val="20"/>
          <w:szCs w:val="20"/>
        </w:rPr>
      </w:pPr>
      <w:r w:rsidRPr="00584D78">
        <w:rPr>
          <w:rFonts w:eastAsia="Batang"/>
          <w:color w:val="000000"/>
          <w:sz w:val="20"/>
          <w:szCs w:val="20"/>
        </w:rPr>
        <w:t>1. На дистанции, не превышающей рекомендуемую для данного оружия.</w:t>
      </w:r>
    </w:p>
    <w:p w:rsidR="008E1046" w:rsidRPr="00584D78" w:rsidRDefault="008E1046" w:rsidP="00A144CA">
      <w:pPr>
        <w:tabs>
          <w:tab w:val="left" w:pos="720"/>
          <w:tab w:val="left" w:pos="1134"/>
        </w:tabs>
        <w:ind w:right="-57" w:firstLine="709"/>
        <w:jc w:val="both"/>
        <w:rPr>
          <w:rFonts w:eastAsia="Batang"/>
          <w:sz w:val="20"/>
          <w:szCs w:val="20"/>
        </w:rPr>
      </w:pPr>
      <w:r w:rsidRPr="00584D78">
        <w:rPr>
          <w:rFonts w:eastAsia="Batang"/>
          <w:color w:val="000000"/>
          <w:sz w:val="20"/>
          <w:szCs w:val="20"/>
        </w:rPr>
        <w:t>2. На любой дистанции (в том числе и превышающей рекомендуемую для данного оружия).</w:t>
      </w:r>
    </w:p>
    <w:p w:rsidR="008E1046" w:rsidRPr="00584D78" w:rsidRDefault="008E1046" w:rsidP="00A144CA">
      <w:pPr>
        <w:tabs>
          <w:tab w:val="left" w:pos="720"/>
          <w:tab w:val="left" w:pos="1134"/>
        </w:tabs>
        <w:ind w:right="-57" w:firstLine="709"/>
        <w:jc w:val="both"/>
        <w:rPr>
          <w:rFonts w:eastAsia="Batang"/>
          <w:sz w:val="20"/>
          <w:szCs w:val="20"/>
        </w:rPr>
      </w:pPr>
      <w:r w:rsidRPr="00584D78">
        <w:rPr>
          <w:rFonts w:eastAsia="Batang"/>
          <w:color w:val="000000"/>
          <w:sz w:val="20"/>
          <w:szCs w:val="20"/>
        </w:rPr>
        <w:t>3. На дистанции, не превышающей максимальную дальность полета пули из данного оружия.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2.3. Тактика действий при наличии на траектории стрельбы третьих лиц, не участвующих в нападении: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Обороняющийся, сам оставаясь в неподвижности, ожидает изменения ситуации (подавая третьим лицам соответствующие команды голосом).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Обороняющийся перемещается в направлении (влево, вправо, вниз или вверх), обеспечивающем безопасную для третьих лиц траекторию выстрела.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Обороняющийся не отвлекается на действия, направленные</w:t>
      </w:r>
      <w:r w:rsidRPr="00584D78">
        <w:rPr>
          <w:rFonts w:eastAsia="Batang"/>
          <w:color w:val="000000"/>
          <w:sz w:val="20"/>
          <w:szCs w:val="20"/>
        </w:rPr>
        <w:br/>
        <w:t>на обеспечение безопасности третьих лиц.</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kern w:val="2"/>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2.4.</w:t>
      </w:r>
      <w:r w:rsidRPr="00584D78">
        <w:rPr>
          <w:rFonts w:eastAsia="Batang"/>
          <w:color w:val="000000"/>
          <w:sz w:val="20"/>
          <w:szCs w:val="20"/>
          <w:lang w:val="en-US"/>
        </w:rPr>
        <w:t> </w:t>
      </w:r>
      <w:r w:rsidRPr="00584D78">
        <w:rPr>
          <w:rFonts w:eastAsia="Batang"/>
          <w:b/>
          <w:bCs/>
          <w:color w:val="000000"/>
          <w:sz w:val="20"/>
          <w:szCs w:val="20"/>
        </w:rPr>
        <w:t>Должен ли работник юридического лица с особыми уставными задачами беспрепятственно допустить на охраняемый объект лиц, представившихся работниками правоохранительных органов?</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Должен в любом случае, если предъявлены удостоверения, сходные</w:t>
      </w:r>
      <w:r w:rsidRPr="00584D78">
        <w:rPr>
          <w:rFonts w:eastAsia="Batang"/>
          <w:color w:val="000000"/>
          <w:sz w:val="20"/>
          <w:szCs w:val="20"/>
        </w:rPr>
        <w:br/>
        <w:t>с удостоверениями работников правоохранительных органов.</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Должен в случаях, когда законом предусмотрен беспрепятственный допуск, после того как убедится, что указанные лица являются работниками правоохранительных органов.</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Не должен.</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2.5.</w:t>
      </w:r>
      <w:r w:rsidRPr="00584D78">
        <w:rPr>
          <w:rFonts w:eastAsia="Batang"/>
          <w:color w:val="000000"/>
          <w:sz w:val="20"/>
          <w:szCs w:val="20"/>
          <w:lang w:val="en-US"/>
        </w:rPr>
        <w:t> </w:t>
      </w:r>
      <w:r w:rsidRPr="00584D78">
        <w:rPr>
          <w:rFonts w:eastAsia="Batang"/>
          <w:b/>
          <w:bCs/>
          <w:color w:val="000000"/>
          <w:sz w:val="20"/>
          <w:szCs w:val="20"/>
        </w:rPr>
        <w:t>Действия работника юридического лица с особыми уставными задачами по просмотру документов посетителей объекта охраны (а также осмотру вносимого и выносимого ими имущества, регистрации и обработке их персональных данных) могут осуществляться: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качестве мер принуждения, применяемых независимо от воли посетителей объекта охраны, ознакомившихся с правилами внутриобъектового и пропускного режимов на объекте.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добровольной основе, когда посетители ознакомились</w:t>
      </w:r>
      <w:r w:rsidRPr="00584D78">
        <w:rPr>
          <w:rFonts w:eastAsia="Batang"/>
          <w:color w:val="000000"/>
          <w:sz w:val="20"/>
          <w:szCs w:val="20"/>
        </w:rPr>
        <w:br/>
        <w:t xml:space="preserve">с соответствующими правилами внутриобъектового и пропускного режимов, установленными руководством охраняемого объекта, </w:t>
      </w:r>
      <w:r w:rsidRPr="00584D78">
        <w:rPr>
          <w:rFonts w:eastAsia="Batang"/>
          <w:color w:val="000000"/>
          <w:sz w:val="20"/>
          <w:szCs w:val="20"/>
        </w:rPr>
        <w:br/>
        <w:t>и согласились их выполнять.</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основании Кодекса Российской Федерации об административных правонарушениях, независимо от наличия каких-либо правил, установленных руководством охраняемого объекта.</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2.6.</w:t>
      </w:r>
      <w:r w:rsidRPr="00584D78">
        <w:rPr>
          <w:rFonts w:eastAsia="Batang"/>
          <w:color w:val="000000"/>
          <w:sz w:val="20"/>
          <w:szCs w:val="20"/>
          <w:lang w:val="en-US"/>
        </w:rPr>
        <w:t> </w:t>
      </w:r>
      <w:r w:rsidRPr="00584D78">
        <w:rPr>
          <w:rFonts w:eastAsia="Batang"/>
          <w:b/>
          <w:bCs/>
          <w:color w:val="000000"/>
          <w:sz w:val="20"/>
          <w:szCs w:val="20"/>
        </w:rPr>
        <w:t>Работники юридического лица с особыми уставными задачами имеют право требовать от персонала и посетителей объектов охраны соблюдения внутриобъектового и пропускного режимов:</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 xml:space="preserve">При обеспечении внутриобъектового и пропускного режимов, </w:t>
      </w:r>
      <w:r w:rsidRPr="00584D78">
        <w:rPr>
          <w:rFonts w:eastAsia="Batang"/>
          <w:color w:val="000000"/>
          <w:sz w:val="20"/>
          <w:szCs w:val="20"/>
        </w:rPr>
        <w:br/>
        <w:t xml:space="preserve">а также при транспортировке охраняемых грузов, денежных средств </w:t>
      </w:r>
      <w:r w:rsidRPr="00584D78">
        <w:rPr>
          <w:rFonts w:eastAsia="Batang"/>
          <w:color w:val="000000"/>
          <w:sz w:val="20"/>
          <w:szCs w:val="20"/>
        </w:rPr>
        <w:br/>
        <w:t>и иного имущества в пределах объекта охраны.</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При осуществлении обязанностей по защите жизни и здоровья граждан.</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 обеспечении любых охранных мероприятий, предусмотренных законодательством.</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2.7.</w:t>
      </w:r>
      <w:r w:rsidRPr="00584D78">
        <w:rPr>
          <w:rFonts w:eastAsia="Batang"/>
          <w:color w:val="000000"/>
          <w:sz w:val="20"/>
          <w:szCs w:val="20"/>
          <w:lang w:val="en-US"/>
        </w:rPr>
        <w:t> </w:t>
      </w:r>
      <w:r w:rsidRPr="00584D78">
        <w:rPr>
          <w:rFonts w:eastAsia="Batang"/>
          <w:b/>
          <w:bCs/>
          <w:color w:val="000000"/>
          <w:sz w:val="20"/>
          <w:szCs w:val="20"/>
        </w:rPr>
        <w:t>Имеет ли право работник юридического лица с особыми уставными задачами проверять состояние инженерно-технических средств охраны, установленных на охраняемом объекте?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Имеет только в случае прохождения соответствующей подготовки</w:t>
      </w:r>
      <w:r w:rsidRPr="00584D78">
        <w:rPr>
          <w:rFonts w:eastAsia="Batang"/>
          <w:color w:val="000000"/>
          <w:sz w:val="20"/>
          <w:szCs w:val="20"/>
        </w:rPr>
        <w:br/>
        <w:t>и оформления допуска к их эксплуатации.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Не имеет.</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Имеет.</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2.8.</w:t>
      </w:r>
      <w:r w:rsidRPr="00584D78">
        <w:rPr>
          <w:rFonts w:eastAsia="Batang"/>
          <w:color w:val="000000"/>
          <w:sz w:val="20"/>
          <w:szCs w:val="20"/>
          <w:lang w:val="en-US"/>
        </w:rPr>
        <w:t> </w:t>
      </w:r>
      <w:r w:rsidRPr="00584D78">
        <w:rPr>
          <w:rFonts w:eastAsia="Batang"/>
          <w:b/>
          <w:bCs/>
          <w:color w:val="000000"/>
          <w:sz w:val="20"/>
          <w:szCs w:val="20"/>
        </w:rPr>
        <w:t>Работникам юридического лица с особыми уставными задачами запрещается препятствовать:</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Любым действиям должностных лиц правоохранительных</w:t>
      </w:r>
      <w:r w:rsidRPr="00584D78">
        <w:rPr>
          <w:rFonts w:eastAsia="Batang"/>
          <w:color w:val="000000"/>
          <w:sz w:val="20"/>
          <w:szCs w:val="20"/>
        </w:rPr>
        <w:br/>
        <w:t>и контролирующих органов при осуществлении указанными должностными лицами своей деятельности.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Законным действиям должностных лиц правоохранительных</w:t>
      </w:r>
      <w:r w:rsidRPr="00584D78">
        <w:rPr>
          <w:rFonts w:eastAsia="Batang"/>
          <w:color w:val="000000"/>
          <w:sz w:val="20"/>
          <w:szCs w:val="20"/>
        </w:rPr>
        <w:br/>
        <w:t>и контролирующих органов при осуществлении указанными лицами своих должностных обязанностей.</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 xml:space="preserve">Действиям должностных лиц правоохранительных </w:t>
      </w:r>
      <w:r w:rsidRPr="00584D78">
        <w:rPr>
          <w:rFonts w:eastAsia="Batang"/>
          <w:color w:val="000000"/>
          <w:sz w:val="20"/>
          <w:szCs w:val="20"/>
        </w:rPr>
        <w:br/>
        <w:t>и контролирующих органов, независимо от того, осуществляют ли они свою служебную деятельность.</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2.9.</w:t>
      </w:r>
      <w:r w:rsidRPr="00584D78">
        <w:rPr>
          <w:rFonts w:eastAsia="Batang"/>
          <w:color w:val="000000"/>
          <w:sz w:val="20"/>
          <w:szCs w:val="20"/>
          <w:lang w:val="en-US"/>
        </w:rPr>
        <w:t> </w:t>
      </w:r>
      <w:r w:rsidRPr="00584D78">
        <w:rPr>
          <w:rFonts w:eastAsia="Batang"/>
          <w:b/>
          <w:bCs/>
          <w:color w:val="000000"/>
          <w:sz w:val="20"/>
          <w:szCs w:val="20"/>
        </w:rPr>
        <w:t>При выявлении нарушений, создающих на охраняемых объектах угрозу возникновения пожаров и безопасности людей, работник юридического лица с особыми уставными задачами имеет право:</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Принимать меры по пресечению указанных нарушений.</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Давать обязательные для исполнения указания руководству охраняемого объекта по устранению выявленных нарушений.</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Покинуть охраняемый объект, удалившись на безопасное расстояние.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2.10.</w:t>
      </w:r>
      <w:r w:rsidRPr="00584D78">
        <w:rPr>
          <w:rFonts w:eastAsia="Batang"/>
          <w:color w:val="000000"/>
          <w:sz w:val="20"/>
          <w:szCs w:val="20"/>
          <w:lang w:val="en-US"/>
        </w:rPr>
        <w:t> </w:t>
      </w:r>
      <w:r w:rsidRPr="00584D78">
        <w:rPr>
          <w:rFonts w:eastAsia="Batang"/>
          <w:b/>
          <w:bCs/>
          <w:color w:val="000000"/>
          <w:sz w:val="20"/>
          <w:szCs w:val="20"/>
        </w:rPr>
        <w:t>При выявлении условий, способствующих хищениям имущества, работник юридического лица с особыми уставными задачами имеет право:</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 Давать обязательные для исполнения указания материально-ответственным лицам охраняемого объекта по устранению выявленных нарушений.</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 xml:space="preserve">2. Принимать меры по пресечению указанных нарушений </w:t>
      </w:r>
      <w:r w:rsidRPr="00584D78">
        <w:rPr>
          <w:rFonts w:eastAsia="Batang"/>
          <w:color w:val="000000"/>
          <w:sz w:val="20"/>
          <w:szCs w:val="20"/>
        </w:rPr>
        <w:br/>
        <w:t>и ликвидации указанных условий.</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 xml:space="preserve">3. Давать рекомендации руководству охраняемого объекта </w:t>
      </w:r>
      <w:r w:rsidRPr="00584D78">
        <w:rPr>
          <w:rFonts w:eastAsia="Batang"/>
          <w:color w:val="000000"/>
          <w:sz w:val="20"/>
          <w:szCs w:val="20"/>
        </w:rPr>
        <w:br/>
        <w:t>по ликвидации указанных условий.</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011735">
      <w:pPr>
        <w:widowControl w:val="0"/>
        <w:autoSpaceDE w:val="0"/>
        <w:ind w:right="-57" w:firstLine="0"/>
        <w:jc w:val="both"/>
        <w:rPr>
          <w:rFonts w:eastAsia="Batang"/>
          <w:b/>
          <w:bCs/>
          <w:color w:val="000000"/>
          <w:kern w:val="1"/>
          <w:sz w:val="20"/>
          <w:szCs w:val="20"/>
        </w:rPr>
      </w:pPr>
    </w:p>
    <w:p w:rsidR="008E1046" w:rsidRPr="00584D78" w:rsidRDefault="008E1046" w:rsidP="00A144CA">
      <w:pPr>
        <w:ind w:right="-57"/>
        <w:jc w:val="center"/>
        <w:rPr>
          <w:rFonts w:eastAsia="Batang"/>
          <w:sz w:val="20"/>
          <w:szCs w:val="20"/>
        </w:rPr>
      </w:pPr>
      <w:r w:rsidRPr="00584D78">
        <w:rPr>
          <w:rFonts w:eastAsia="Batang"/>
          <w:b/>
          <w:bCs/>
          <w:color w:val="000000"/>
          <w:sz w:val="20"/>
          <w:szCs w:val="20"/>
        </w:rPr>
        <w:t xml:space="preserve">Раздел 3. Вопросы по оказанию первой помощи </w:t>
      </w:r>
    </w:p>
    <w:p w:rsidR="008E1046" w:rsidRPr="00584D78" w:rsidRDefault="008E1046" w:rsidP="00A144CA">
      <w:pPr>
        <w:ind w:right="-57"/>
        <w:jc w:val="center"/>
        <w:rPr>
          <w:rFonts w:eastAsia="Batang"/>
          <w:color w:val="000000"/>
          <w:sz w:val="20"/>
          <w:szCs w:val="20"/>
        </w:rPr>
      </w:pP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 Каково содержание информации, сообщаемой при вызове скорой медицинской помощи?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Сообщить, кто вызывает, телефон вызывающего, что случилось, кто пострадал/заболел (пол, возраст), адрес с указанием подъездного пути, дома, подъезда, этажа, кода на входной двери.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Сообщить, что случилось, кто вызывает, телефон вызывающего, кто пострадал/заболел (пол, возраст), адрес с указанием подъездного пути, дома, подъезда, этажа, кода на входной двери.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3. Сообщить, что случилось, кто пострадал/заболел (пол, возраст), адрес с указанием подъездных путей, дома, подъезда, этажа, кода </w:t>
      </w:r>
      <w:r w:rsidRPr="00584D78">
        <w:rPr>
          <w:rFonts w:eastAsia="Batang"/>
          <w:sz w:val="20"/>
          <w:szCs w:val="20"/>
        </w:rPr>
        <w:br/>
        <w:t>на входной двери, кто вызывает, телефон вызывающего.</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 Каков порядок действий при встрече медицинских работников, прибывающих по вызову?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Ожидать встречи «Скорой помощи» на месте происшествия, объясняя по телефону диспетчеру «03», как поехать к месту происшествия.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Направить кого-нибудь встречать «Скорую помощь», самому ожидать у места происшествия и оказывать первую помощь.</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 Входят ли в состав аптечки первой помощи медицинские препараты?</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Входят медицинские препараты, отпускаемые в аптеках без рецепта (йод, нашатырный спирт, валидол, нитроглицерин и т.п.).</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Не входят.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3. 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дексаметазон, кеторолакатрометамин или баралгин и т.п.).  </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3.4. Какие из мероприятий по оценке обстановки и обеспечению безопасных условий для оказания первой помощи совершаются </w:t>
      </w:r>
      <w:r w:rsidRPr="00584D78">
        <w:rPr>
          <w:rFonts w:eastAsia="Batang"/>
          <w:b/>
          <w:bCs/>
          <w:sz w:val="20"/>
          <w:szCs w:val="20"/>
        </w:rPr>
        <w:br/>
        <w:t>в порядке осмотра места происшествия?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Определение угрожающих факторов для собственной жизни </w:t>
      </w:r>
      <w:r w:rsidRPr="00584D78">
        <w:rPr>
          <w:rFonts w:eastAsia="Batang"/>
          <w:sz w:val="20"/>
          <w:szCs w:val="20"/>
        </w:rPr>
        <w:br/>
        <w:t>и здоровья; определение угрожающих факторов для жизни и здоровья пострадавшего; оценка количества пострадавших.</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Устранение угрожающих факторов для жизни и здоровья; прекращение действия повреждающих факторов на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Придание правильного транспортного положения и организация транспортировки пострадавшего.</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3.5. Первым действием (первым этапом) при оказании первой помощи является: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Предотвращение возможных осложнений.</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Прекращение воздействия травмирующего фактора.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3. Правильная транспортировка пострадавшего (производимая </w:t>
      </w:r>
      <w:r w:rsidRPr="00584D78">
        <w:rPr>
          <w:rFonts w:eastAsia="Batang"/>
          <w:sz w:val="20"/>
          <w:szCs w:val="20"/>
        </w:rPr>
        <w:br/>
        <w:t>с учетом обстановки на месте происшествия, состояния и характера повреждений пострадавшего).</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3.6. Вторым действием (вторым этапом) при оказании первой помощи является: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Устранение состояния, угрожающего жизни и здоровью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2. Правильная транспортировка пострадавшего (производимая </w:t>
      </w:r>
      <w:r w:rsidRPr="00584D78">
        <w:rPr>
          <w:rFonts w:eastAsia="Batang"/>
          <w:sz w:val="20"/>
          <w:szCs w:val="20"/>
        </w:rPr>
        <w:br/>
        <w:t>с учетом обстановки на месте происшествия, состояния и характера повреждений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Предотвращение возможных осложнений.</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3.7. Третьим действием (третьим этапом) при оказании первой помощи является: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Прекращение воздействия травмирующего фактора.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Предотвращение возможных осложнений.</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3. Правильная транспортировка пострадавшего (производимая </w:t>
      </w:r>
      <w:r w:rsidRPr="00584D78">
        <w:rPr>
          <w:rFonts w:eastAsia="Batang"/>
          <w:sz w:val="20"/>
          <w:szCs w:val="20"/>
        </w:rPr>
        <w:br/>
        <w:t>с учетом обстановки на месте происшествия, состояния и характера повреждений пострадавшего).</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3.8. Какие действия, предусмотренные в составе первой помощи, завершают ее оказание?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Передача пострадавшего бригаде скорой медицинской помощи. </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Проведение мероприятий первичной медико-санитарной помощи.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3. Проведение мероприятий специализированной медицинской помощи. </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3.9. Если пострадавший находится без сознания, в какое положение до прибытия скорой помощи он должен быть переведен?</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В положении на спине.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В устойчивое боковое положение.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В положении полусидя.</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3.10. Если пострадавший находится в сознании и задыхается, </w:t>
      </w:r>
      <w:r w:rsidRPr="00584D78">
        <w:rPr>
          <w:rFonts w:eastAsia="Batang"/>
          <w:b/>
          <w:bCs/>
          <w:sz w:val="20"/>
          <w:szCs w:val="20"/>
        </w:rPr>
        <w:br/>
        <w:t xml:space="preserve">или у него имеется ранение грудной клетки, в какое положение </w:t>
      </w:r>
      <w:r w:rsidRPr="00584D78">
        <w:rPr>
          <w:rFonts w:eastAsia="Batang"/>
          <w:b/>
          <w:bCs/>
          <w:sz w:val="20"/>
          <w:szCs w:val="20"/>
        </w:rPr>
        <w:br/>
        <w:t>до прибытия скорой помощи он должен быть переведен?</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В положении на спине.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В устойчивое боковое положение.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В положении полусидя.</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3.11. Что надо делать в случае, если у пострадавшего развился приступ эпилепсии (судорожный приступ)?</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2. Придерживать пострадавшего за голову, не давая ее разбить, </w:t>
      </w:r>
      <w:r w:rsidRPr="00584D78">
        <w:rPr>
          <w:rFonts w:eastAsia="Batang"/>
          <w:sz w:val="20"/>
          <w:szCs w:val="20"/>
        </w:rPr>
        <w:br/>
        <w:t>по окончанию приступа перевести в устойчивое боковое положение.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Расслабить (расстегнуть) стягивающую одежду, убрать предметы, которые могут травмировать пострадавшего, подложить под голову мягкий, плоский предмет (например, подушку или свернутую одежду), зафиксировать время начала и конца приступа, по окончанию приступа перевести в устойчивое боковое положение.</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3.12. Правильная транспортировка пострадавшего, находящегося без сознания (за исключением случаев, когда в связи с подозрением </w:t>
      </w:r>
      <w:r w:rsidRPr="00584D78">
        <w:rPr>
          <w:rFonts w:eastAsia="Batang"/>
          <w:b/>
          <w:bCs/>
          <w:sz w:val="20"/>
          <w:szCs w:val="20"/>
        </w:rPr>
        <w:br/>
        <w:t>на травму позвоночника менять положение тела не рекомендуется) производится: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В положении на спине.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В положении на боку.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В положении с приподнятыми нижними конечностями.</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3.13. Способы временной остановки кровотечения: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Частичное сгибание конечности, наложение пластыря, наложение давящей повязки.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Пальцевое прижатие, максимальное сгибание конечности, наложение жгута (закрутки), наложение давящей повязки.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Придание возвышенного положения конечности, наложение асептической повязки.</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3.14. Какова правильная последовательность действий при остановке артериального кровотечения?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Накладывается жгут (скрутка, ремень), накладывается чистая повязка, указывается время наложения жгута. </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3.15. Техника наложения кровоостанавливающего жгута предусматривает: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Наложение жгута на одежду ниже места кровотечения (с указанием времени наложения в записке).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2. Наложение жгута на одежду выше места кровотечения </w:t>
      </w:r>
      <w:r w:rsidRPr="00584D78">
        <w:rPr>
          <w:rFonts w:eastAsia="Batang"/>
          <w:sz w:val="20"/>
          <w:szCs w:val="20"/>
        </w:rPr>
        <w:br/>
        <w:t>(с указанием времени наложения в записке).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Наложение жгута под одежду выше места кровотечения.</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r w:rsidRPr="00584D78">
        <w:rPr>
          <w:rFonts w:eastAsia="Batang"/>
          <w:i/>
          <w:iCs/>
          <w:sz w:val="20"/>
          <w:szCs w:val="20"/>
        </w:rPr>
        <w:tab/>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3.16. Время наложения кровоостанавливающего жгута: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Летом – не более чем на 1 час, зимой – не более чем на 30 минут.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Летом – не более чем на 30 минут, зимой – не более чем на 1 час.</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Не более чем на 30 минут, независимо от окружающей температуры.</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3.17. При вынужденном длительном наложении кровоостанавливающий жгут необходимо: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Периодически ослаблять, применяя на это время пальцевое прижатие, затем переносить выше прежнего места наложения. </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Периодически ослаблять, и затем переносить ниже прежнего места наложения.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Периодически ослаблять, применяя на это время пальцевое прижатие, затем накладывать на прежнее место.</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3.18. Действия по помощи пострадавшему при попадании инородного тела в дыхательные пути: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Положить пострадавшего на бок и вызвать интенсивную рвоту.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Нанести пострадавшему, стоящему прямо, несколько интенсивных ударов ладонью между лопаток.</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Нагнуть туловище пострадавшего вперед, нанести несколько интенсивных ударов ладонью между лопаток, при отсутствии эффекта -  провести прием «Хемлика».</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3.19. Что надо сделать при возникновении не проходящих в покое острых болей за грудиной (в области сердца)?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Немедленно вызвать «Скорую помощь», обеспечить пострадавшему полный покой в полусидячем положении, обеспечить приток воздуха.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Положить пострадавшего на спину, укутать одеялом, вызвать «Скорую помощь».</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Посадить пострадавшего, обеспечить приток свежего воздуха, положить на грудь холод, вызвать «Скорую помощь».</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 xml:space="preserve">1 </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3.20. Что в первую очередь может помочь при возникновении </w:t>
      </w:r>
      <w:r w:rsidRPr="00584D78">
        <w:rPr>
          <w:rFonts w:eastAsia="Batang"/>
          <w:b/>
          <w:bCs/>
          <w:sz w:val="20"/>
          <w:szCs w:val="20"/>
        </w:rPr>
        <w:br/>
        <w:t>не проходящих в покое острых болей за грудиной (в области сердца)?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Измерение давления и частоты пульса.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Обеспечение физической нагрузки.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3. Прием нитроглицерина под язык (только если пострадавший знает о своей болезни и имеет его при себе). </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3.21. В каком порядке проводятся мероприятия первой помощи при ранении?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Остановка кровотечения, обеззараживание раны (при возможности), наложение повязки.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Обеззараживание раны (при возможности), наложение повязки, остановка кровотечения.</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Остановка кровотечения, наложение повязки.</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3.22. Какие действия проводятся при проникающем ранении грудной клетки (с выходом воздуха в плевральную полость)?</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Придание возвышенного положения, первоначальное закрытие раны ладонью, затем закрытие раны повязкой, не пропускающей воздух - </w:t>
      </w:r>
      <w:r w:rsidRPr="00584D78">
        <w:rPr>
          <w:rFonts w:eastAsia="Batang"/>
          <w:sz w:val="20"/>
          <w:szCs w:val="20"/>
        </w:rPr>
        <w:br/>
        <w:t>с использованием индивидуального перевязочного пакета, иного полиэтиленового пакета и т.п.</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3.23. Какие правила оказания первой помощи соблюдаются при проникающем ранении в брюшную полость?</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Не давать пострадавшему пить жидкость, извлечь инородное тело, накрыть рану стерильной салфеткой.</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Приподнять голову, дать сладкое теплое питье, накрыть стерильной салфеткой и положить холод на рану.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Не давать пострадавшему пить жидкость, не извлекать инородное тело, прикрыть рану стерильным перевязочным материалом.</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3.24. Что надо делать при нахождении ножа или другого ранящего предмета в ране?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Вытащить нож и быстро, без обработки раны антисептиком, наложить повязку.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Применить пальцевое прижатие, наложить жгут выше места ранения, вытащить ранящий предмет, наложить повязку.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Оставить ранящий предмет в ране, зафиксировать предмет в ране, наложив вокруг него повязку.</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3.25. При попадании слезоточивых и раздражающих веществ </w:t>
      </w:r>
      <w:r w:rsidRPr="00584D78">
        <w:rPr>
          <w:rFonts w:eastAsia="Batang"/>
          <w:b/>
          <w:bCs/>
          <w:sz w:val="20"/>
          <w:szCs w:val="20"/>
        </w:rPr>
        <w:br/>
        <w:t>на кожу следует: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Протереть последовательно тремя тампонами - с 40% раствором этилового спирта, с 3% раствором бикарбоната натрия (соды), с мыльным раствором.</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Промыть кожу холодной водой.</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Промокнуть сухой ветошью.</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3.26. При попадании слезоточивых и раздражающих веществ </w:t>
      </w:r>
      <w:r w:rsidRPr="00584D78">
        <w:rPr>
          <w:rFonts w:eastAsia="Batang"/>
          <w:b/>
          <w:bCs/>
          <w:sz w:val="20"/>
          <w:szCs w:val="20"/>
        </w:rPr>
        <w:br/>
        <w:t>в глаза необходимо: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Протереть глаза масляным тампоном.</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Протереть глаза сухой ветошью.</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Промыть глаза обильной струей теплой воды, затем 2% раствором бикарбоната натрия (соды).</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3.27. Что необходимо сделать при ожоговой ране?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Очистить рану и промыть ее холодной водой.</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Наложить чистую увлажненную повязку.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Смазать рану маслом, наложить повязку.</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3.28. При повреждении костей предплечья или голени шину накладывают: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С захватом только верхнего (по отношению к месту перелома) сустава.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С захватом двух суставов (выше и ниже места перелома).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С захватом трех суставов.</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3.29. При повреждении костей плеча или бедра шину накладывают: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С захватом только верхнего (по отношению к месту перелома) сустава.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С захватом только двух суставов (выше и ниже места перелома).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С захватом трех суставов (двух ниже и одного выше места перелома).</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3.30. Порядок оказания первой помощи при открытых переломах.</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Обезболить (по возможности), наложить повязку, наложить шину.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Наложить шину, наложить повязку на рану.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Наложить шину и обезболить (по возможности).</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3.31. При каких действиях достигается наибольшая эффективность оказания помощи при выведении пострадавшего </w:t>
      </w:r>
      <w:r w:rsidRPr="00584D78">
        <w:rPr>
          <w:rFonts w:eastAsia="Batang"/>
          <w:b/>
          <w:bCs/>
          <w:sz w:val="20"/>
          <w:szCs w:val="20"/>
        </w:rPr>
        <w:br/>
        <w:t>из обморока?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При укутывании пострадавшего в одеяло, приведения его </w:t>
      </w:r>
      <w:r w:rsidRPr="00584D78">
        <w:rPr>
          <w:rFonts w:eastAsia="Batang"/>
          <w:sz w:val="20"/>
          <w:szCs w:val="20"/>
        </w:rPr>
        <w:br/>
        <w:t>в боковое устойчивое положение.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При нажатии на точку в центре носогубного треугольника.</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3.32. Как проверяется пульс при бессознательном состоянии пострадавшего и при травмах?</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Пульс проверяется на запястье.</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Пульс проверяется на сонной артерии.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Приложив ухо к груди прослушивается сердцебиение.</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3.33. Что надо сделать для определения наличия дыхания при бессознательном состоянии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Поднести зеркальце или птичье перо к носу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Поднести к носу пострадавшего внутреннюю сторону своего запястья или щеку.</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Приложить ухо к груди пострадавшего и прослушать дыхание.</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 xml:space="preserve">3.34. В каком объеме проводятся мероприятия при прекращении сердечной деятельности и дыхания у пострадавшего? </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Освобождение дыхательных путей, проведение ИВЛ (искусственной вентиляции легких) и НМС (непрямого массажа сердца).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Проведение НМС (непрямого массажа сердца).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Освобождение дыхательных путей, проведение ИВЛ (искусственной вентиляции легких).</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3.35. Положение пострадавшего при проведении сердечно-легочной реанимации: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На спине, на ровной жесткой поверхности (колени реанимирующего на уровне спины пострадавшего). </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В том положении, в котором был обнаружен пострадавший (колени реанимирующего выше уровня спины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На спине на кровати (колени реанимирующего ниже уровня спины пострадавшего).</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3.36. При проведении ИВЛ (искусственной вентиляции легких) методом «рот ко рту» необходимо: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Свободной рукой плотно зажимать нос пострадавшего.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Зажимать нос пострадавшего только в случае, если носовые ходы свободны.</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Нос пострадавшему не зажимать.</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1</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3.37. При проведении ИВЛ (искусственной вентиляции легких) методом «рот к носу» необходимо: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Свободной рукой открывать рот пострадавшего для обеспечения выдоха.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Свободной рукой плотно удерживать нижнюю челюсть пострадавшего, чтобы его рот был закрыт.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Не проводить никаких манипуляций с нижней челюстью пострадавшего.</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3.38. Особенности проведения ИВЛ (искусственной вентиляции легких) детям:</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1. Частота вдуваний воздуха и объем вдуваемого воздуха, </w:t>
      </w:r>
      <w:r w:rsidRPr="00584D78">
        <w:rPr>
          <w:rFonts w:eastAsia="Batang"/>
          <w:sz w:val="20"/>
          <w:szCs w:val="20"/>
        </w:rPr>
        <w:br/>
        <w:t xml:space="preserve">по сравнению со взрослыми пострадавшими, не меняется. </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Увеличивается частота вдуваний воздуха с обязательным уменьшением объема вдуваемого воздуха.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Уменьшается частота вдуваний воздуха с обязательным уменьшением объема вдуваемого воздуха.</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3.39. Частота вдуваний воздуха в минуту при проведении ИВЛ (искусственной вентиляции легких) составляет:</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6-8 вдуваний в минуту для взрослых, 8-10 для детей.</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8-10 вдуваний в минуту для взрослых, 12-20 для детей.</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20-24 вдуваний в минуту для взрослых, 30-36 для детей.</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3.40. Ритм сердечно-легочной реанимации, выполняемой при оказании первой помощи:</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5 надавливаний на грудную клетку – 1 вдувание воздуха.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15 надавливаний на грудную клетку – 2 вдувания воздуха.</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 xml:space="preserve">3. 30 надавливаний на грудную клетку – 2 вдувания воздуха. </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3</w:t>
      </w:r>
    </w:p>
    <w:p w:rsidR="008E1046" w:rsidRPr="00584D78" w:rsidRDefault="008E1046" w:rsidP="00A11A93">
      <w:pPr>
        <w:autoSpaceDE w:val="0"/>
        <w:ind w:right="-57" w:firstLine="709"/>
        <w:jc w:val="both"/>
        <w:rPr>
          <w:rFonts w:eastAsia="Batang"/>
          <w:b/>
          <w:bCs/>
          <w:sz w:val="20"/>
          <w:szCs w:val="20"/>
        </w:rPr>
      </w:pPr>
      <w:r w:rsidRPr="00584D78">
        <w:rPr>
          <w:rFonts w:eastAsia="Batang"/>
          <w:b/>
          <w:bCs/>
          <w:sz w:val="20"/>
          <w:szCs w:val="20"/>
        </w:rPr>
        <w:t>3.41. Промывание желудка при отравлении в порядке первой помощи (немедицинским персоналом и без желудочного зонда) запрещено:</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1. При отравлениях у лиц, не имеющих при себе документов, удостоверяющих личность.</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2. При отравлениях кислотами, щелочами, нефтепродуктами, при судорогах, в случае потери сознания пострадавшим.</w:t>
      </w:r>
    </w:p>
    <w:p w:rsidR="008E1046" w:rsidRPr="00584D78" w:rsidRDefault="008E1046" w:rsidP="00A11A93">
      <w:pPr>
        <w:autoSpaceDE w:val="0"/>
        <w:ind w:right="-57" w:firstLine="709"/>
        <w:jc w:val="both"/>
        <w:rPr>
          <w:rFonts w:eastAsia="Batang"/>
          <w:sz w:val="20"/>
          <w:szCs w:val="20"/>
        </w:rPr>
      </w:pPr>
      <w:r w:rsidRPr="00584D78">
        <w:rPr>
          <w:rFonts w:eastAsia="Batang"/>
          <w:sz w:val="20"/>
          <w:szCs w:val="20"/>
        </w:rPr>
        <w:t>3. При отравлениях у несовершеннолетних детей.</w:t>
      </w:r>
    </w:p>
    <w:p w:rsidR="008E1046" w:rsidRPr="00584D78" w:rsidRDefault="008E1046" w:rsidP="00A11A93">
      <w:pPr>
        <w:autoSpaceDE w:val="0"/>
        <w:ind w:right="-57" w:firstLine="709"/>
        <w:jc w:val="both"/>
        <w:rPr>
          <w:rFonts w:eastAsia="Batang"/>
          <w:i/>
          <w:iCs/>
          <w:sz w:val="20"/>
          <w:szCs w:val="20"/>
        </w:rPr>
      </w:pPr>
      <w:r w:rsidRPr="00584D78">
        <w:rPr>
          <w:rFonts w:eastAsia="Batang"/>
          <w:i/>
          <w:iCs/>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bCs/>
          <w:color w:val="000000"/>
          <w:sz w:val="20"/>
          <w:szCs w:val="20"/>
        </w:rPr>
      </w:pP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0"/>
          <w:szCs w:val="20"/>
        </w:rPr>
      </w:pPr>
      <w:r w:rsidRPr="00584D78">
        <w:rPr>
          <w:rFonts w:eastAsia="Batang"/>
          <w:b/>
          <w:bCs/>
          <w:color w:val="000000"/>
          <w:sz w:val="20"/>
          <w:szCs w:val="20"/>
        </w:rPr>
        <w:t>Раздел 4. Вопросы по использованию специальных средств</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bCs/>
          <w:sz w:val="20"/>
          <w:szCs w:val="20"/>
        </w:rPr>
      </w:pP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4.1.</w:t>
      </w:r>
      <w:r w:rsidRPr="00584D78">
        <w:rPr>
          <w:rFonts w:eastAsia="Batang"/>
          <w:color w:val="000000"/>
          <w:sz w:val="20"/>
          <w:szCs w:val="20"/>
          <w:lang w:val="en-US"/>
        </w:rPr>
        <w:t> </w:t>
      </w:r>
      <w:r w:rsidRPr="00584D78">
        <w:rPr>
          <w:rFonts w:eastAsia="Batang"/>
          <w:b/>
          <w:bCs/>
          <w:color w:val="000000"/>
          <w:sz w:val="20"/>
          <w:szCs w:val="20"/>
        </w:rPr>
        <w:t xml:space="preserve">Предусмотрено ли нормативными правовыми актами Российской Федерации применение работником юридического лица </w:t>
      </w:r>
      <w:r w:rsidRPr="00584D78">
        <w:rPr>
          <w:rFonts w:eastAsia="Batang"/>
          <w:b/>
          <w:bCs/>
          <w:color w:val="000000"/>
          <w:sz w:val="20"/>
          <w:szCs w:val="20"/>
        </w:rPr>
        <w:br/>
        <w:t>с особыми уставными задачами специальных средств для отражения нападения, непосредственно угрожающего жизни и здоровью лиц, находящихся на объекте?</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Нет, не предусмотрено.</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Предусмотрено только в состоянии необходимой обороны.</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Да, предусмотрено.</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4.2.</w:t>
      </w:r>
      <w:r w:rsidRPr="00584D78">
        <w:rPr>
          <w:rFonts w:eastAsia="Batang"/>
          <w:color w:val="000000"/>
          <w:sz w:val="20"/>
          <w:szCs w:val="20"/>
          <w:lang w:val="en-US"/>
        </w:rPr>
        <w:t> </w:t>
      </w:r>
      <w:r w:rsidRPr="00584D78">
        <w:rPr>
          <w:rFonts w:eastAsia="Batang"/>
          <w:b/>
          <w:bCs/>
          <w:color w:val="000000"/>
          <w:sz w:val="20"/>
          <w:szCs w:val="20"/>
        </w:rPr>
        <w:t xml:space="preserve">В каких случаях работнику юридического лица с особыми уставными задачами не запрещается применять специальные средства в отношении женщин с видимыми признаками беременности, лиц с явными признаками инвалидности </w:t>
      </w:r>
      <w:r w:rsidRPr="00584D78">
        <w:rPr>
          <w:rFonts w:eastAsia="Batang"/>
          <w:b/>
          <w:bCs/>
          <w:color w:val="000000"/>
          <w:sz w:val="20"/>
          <w:szCs w:val="20"/>
        </w:rPr>
        <w:br/>
        <w:t>и малолетних?</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случае оказания указанными лицами вооруженного сопротивления, совершения нападения, угрожающего жизни или здоровью работников юридического лица с особыми уставными задачами, либо лиц, находящихся на охраняемом объекте.</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В случаях оказания указанными лицами группового сопротивления или нападения, угрожающего жизни и здоровью работников юридического лица с особыми уставными задачами или охраняемому имуществу.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 случае отказа указанными лицами подчиниться требованию работника юридического лица с особыми уставными задачами проследовать в помещение охраны.</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4.3.</w:t>
      </w:r>
      <w:r w:rsidRPr="00584D78">
        <w:rPr>
          <w:rFonts w:eastAsia="Batang"/>
          <w:color w:val="000000"/>
          <w:sz w:val="20"/>
          <w:szCs w:val="20"/>
          <w:lang w:val="en-US"/>
        </w:rPr>
        <w:t> </w:t>
      </w:r>
      <w:r w:rsidRPr="00584D78">
        <w:rPr>
          <w:rFonts w:eastAsia="Batang"/>
          <w:b/>
          <w:bCs/>
          <w:color w:val="000000"/>
          <w:sz w:val="20"/>
          <w:szCs w:val="20"/>
        </w:rPr>
        <w:t>Как меняется время непрерывного ношения бронежилета (жилета защитного) при повышении температуры и влажности воздуха: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Уменьшается.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Остается неизменным.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Увеличивается.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4.4.</w:t>
      </w:r>
      <w:r w:rsidRPr="00584D78">
        <w:rPr>
          <w:rFonts w:eastAsia="Batang"/>
          <w:color w:val="000000"/>
          <w:sz w:val="20"/>
          <w:szCs w:val="20"/>
          <w:lang w:val="en-US"/>
        </w:rPr>
        <w:t> </w:t>
      </w:r>
      <w:r w:rsidRPr="00584D78">
        <w:rPr>
          <w:rFonts w:eastAsia="Batang"/>
          <w:b/>
          <w:bCs/>
          <w:color w:val="000000"/>
          <w:sz w:val="20"/>
          <w:szCs w:val="20"/>
        </w:rPr>
        <w:t>Как меняется время непрерывного ношения бронежилета (жилета защитного) при понижении температуры воздуха: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Уменьшается.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Остается неизменным.</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Увеличивается.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4.5.</w:t>
      </w:r>
      <w:r w:rsidRPr="00584D78">
        <w:rPr>
          <w:rFonts w:eastAsia="Batang"/>
          <w:color w:val="000000"/>
          <w:sz w:val="20"/>
          <w:szCs w:val="20"/>
          <w:lang w:val="en-US"/>
        </w:rPr>
        <w:t> </w:t>
      </w:r>
      <w:r w:rsidRPr="00584D78">
        <w:rPr>
          <w:rFonts w:eastAsia="Batang"/>
          <w:b/>
          <w:bCs/>
          <w:color w:val="000000"/>
          <w:sz w:val="20"/>
          <w:szCs w:val="20"/>
        </w:rPr>
        <w:t>Каким дополнительным элементом не комплектуются бронешлемы (шлемы защитные)?</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Шейно-плечевой накладкой.</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Бармицей для защиты шеи.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Встроенной радиогарнитурой.</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4.6.</w:t>
      </w:r>
      <w:r w:rsidRPr="00584D78">
        <w:rPr>
          <w:rFonts w:eastAsia="Batang"/>
          <w:color w:val="000000"/>
          <w:sz w:val="20"/>
          <w:szCs w:val="20"/>
          <w:lang w:val="en-US"/>
        </w:rPr>
        <w:t> </w:t>
      </w:r>
      <w:r w:rsidRPr="00584D78">
        <w:rPr>
          <w:rFonts w:eastAsia="Batang"/>
          <w:b/>
          <w:bCs/>
          <w:color w:val="000000"/>
          <w:sz w:val="20"/>
          <w:szCs w:val="20"/>
        </w:rPr>
        <w:t>Каким способом проверяется фиксация замков наручников,</w:t>
      </w:r>
      <w:r w:rsidRPr="00584D78">
        <w:rPr>
          <w:rFonts w:eastAsia="Batang"/>
          <w:b/>
          <w:bCs/>
          <w:color w:val="000000"/>
          <w:sz w:val="20"/>
          <w:szCs w:val="20"/>
        </w:rPr>
        <w:br/>
        <w:t>не угрожающая нормальному кровообращению у правонарушителя?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Визуальным осмотром конечностей правонарушителя на предмет посинения.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Периодическим открытием и закрытием замка наручников.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Проверкой возможности браслетов наручников без затруднений поворачиваться на конечностях правонарушителя.</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4.7.</w:t>
      </w:r>
      <w:r w:rsidRPr="00584D78">
        <w:rPr>
          <w:rFonts w:eastAsia="Batang"/>
          <w:color w:val="000000"/>
          <w:sz w:val="20"/>
          <w:szCs w:val="20"/>
          <w:lang w:val="en-US"/>
        </w:rPr>
        <w:t> </w:t>
      </w:r>
      <w:r w:rsidRPr="00584D78">
        <w:rPr>
          <w:rFonts w:eastAsia="Batang"/>
          <w:b/>
          <w:bCs/>
          <w:color w:val="000000"/>
          <w:sz w:val="20"/>
          <w:szCs w:val="20"/>
        </w:rPr>
        <w:t>Перед надеванием наручников на правонарушителя необходимо:</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Подложить на запястья в тех местах, на которые будут надеваться наручники, ткань, салфетку или платок.</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Освободить запястья от одежды.</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Получить на применение наручников разрешение руководителя охранной организации.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4.8.</w:t>
      </w:r>
      <w:r w:rsidRPr="00584D78">
        <w:rPr>
          <w:rFonts w:eastAsia="Batang"/>
          <w:color w:val="000000"/>
          <w:sz w:val="20"/>
          <w:szCs w:val="20"/>
          <w:lang w:val="en-US"/>
        </w:rPr>
        <w:t> </w:t>
      </w:r>
      <w:r w:rsidRPr="00584D78">
        <w:rPr>
          <w:rFonts w:eastAsia="Batang"/>
          <w:b/>
          <w:bCs/>
          <w:color w:val="000000"/>
          <w:sz w:val="20"/>
          <w:szCs w:val="20"/>
        </w:rPr>
        <w:t>Палка резиновая ПУС-3, разрешенная для использования работниками юридического лица с особыми уставными задачами выпускается в следующих вариантах:</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Раскладная и телескопическая.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Прямая и с боковой ручкой.</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Произвольная и штатная.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4.9.</w:t>
      </w:r>
      <w:r w:rsidRPr="00584D78">
        <w:rPr>
          <w:rFonts w:eastAsia="Batang"/>
          <w:color w:val="000000"/>
          <w:sz w:val="20"/>
          <w:szCs w:val="20"/>
          <w:lang w:val="en-US"/>
        </w:rPr>
        <w:t> </w:t>
      </w:r>
      <w:r w:rsidRPr="00584D78">
        <w:rPr>
          <w:rFonts w:eastAsia="Batang"/>
          <w:b/>
          <w:bCs/>
          <w:color w:val="000000"/>
          <w:sz w:val="20"/>
          <w:szCs w:val="20"/>
        </w:rPr>
        <w:t>Палки резиновые ПУС-2 и ПР-Т, разрешенные для использования работниками юридического лица с особыми уставными задачами имеют в своей конструкции: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Выступающий кольцевой элемент (мини-гарду) рукоятки.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Боковую ручку.</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Металлический наконечник.</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4.10.</w:t>
      </w:r>
      <w:r w:rsidRPr="00584D78">
        <w:rPr>
          <w:rFonts w:eastAsia="Batang"/>
          <w:color w:val="000000"/>
          <w:sz w:val="20"/>
          <w:szCs w:val="20"/>
          <w:lang w:val="en-US"/>
        </w:rPr>
        <w:t> </w:t>
      </w:r>
      <w:r w:rsidRPr="00584D78">
        <w:rPr>
          <w:rFonts w:eastAsia="Batang"/>
          <w:b/>
          <w:bCs/>
          <w:color w:val="000000"/>
          <w:sz w:val="20"/>
          <w:szCs w:val="20"/>
        </w:rPr>
        <w:t>Палка резиновая ПР-73М, разрешенная для использования работниками юридического лица с особыми уставными задачами имеет в своей конструкции: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Выступающий кольцевой элемент (мини-гарду) рукоятки.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Боковую ручку.</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Металлический наконечник.</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4.11.</w:t>
      </w:r>
      <w:r w:rsidRPr="00584D78">
        <w:rPr>
          <w:rFonts w:eastAsia="Batang"/>
          <w:color w:val="000000"/>
          <w:sz w:val="20"/>
          <w:szCs w:val="20"/>
          <w:lang w:val="en-US"/>
        </w:rPr>
        <w:t> </w:t>
      </w:r>
      <w:r w:rsidRPr="00584D78">
        <w:rPr>
          <w:rFonts w:eastAsia="Batang"/>
          <w:b/>
          <w:bCs/>
          <w:color w:val="000000"/>
          <w:sz w:val="20"/>
          <w:szCs w:val="20"/>
        </w:rPr>
        <w:t>Какая из палок резиновых, разрешенных для использования работниками юридического лица с особыми уставными задачами выпускается в варианте «телескопическая»:</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ПУС-2.</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ПР-Т.</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ПУС-3.</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4.12.</w:t>
      </w:r>
      <w:r w:rsidRPr="00584D78">
        <w:rPr>
          <w:rFonts w:eastAsia="Batang"/>
          <w:color w:val="000000"/>
          <w:sz w:val="20"/>
          <w:szCs w:val="20"/>
          <w:lang w:val="en-US"/>
        </w:rPr>
        <w:t> </w:t>
      </w:r>
      <w:r w:rsidRPr="00584D78">
        <w:rPr>
          <w:rFonts w:eastAsia="Batang"/>
          <w:b/>
          <w:bCs/>
          <w:color w:val="000000"/>
          <w:sz w:val="20"/>
          <w:szCs w:val="20"/>
        </w:rPr>
        <w:t>Какие из палок резиновых, разрешенных для использования работниками юридического лица с особыми уставными задачами имеют наибольшую длину (650 мм):</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ПУС-1 и ПУС-2.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ПР-Т и ПР-К.</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ПУС-3.</w:t>
      </w:r>
    </w:p>
    <w:p w:rsidR="008E1046" w:rsidRPr="00584D78" w:rsidRDefault="008E1046" w:rsidP="00A144CA">
      <w:pPr>
        <w:tabs>
          <w:tab w:val="left" w:pos="2520"/>
        </w:tabs>
        <w:ind w:firstLine="709"/>
        <w:jc w:val="both"/>
        <w:rPr>
          <w:rFonts w:eastAsia="Batang"/>
          <w:i/>
          <w:iCs/>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4.13.</w:t>
      </w:r>
      <w:r w:rsidRPr="00584D78">
        <w:rPr>
          <w:rFonts w:eastAsia="Batang"/>
          <w:color w:val="000000"/>
          <w:sz w:val="20"/>
          <w:szCs w:val="20"/>
          <w:lang w:val="en-US"/>
        </w:rPr>
        <w:t> </w:t>
      </w:r>
      <w:r w:rsidRPr="00584D78">
        <w:rPr>
          <w:rFonts w:eastAsia="Batang"/>
          <w:b/>
          <w:bCs/>
          <w:color w:val="000000"/>
          <w:sz w:val="20"/>
          <w:szCs w:val="20"/>
        </w:rPr>
        <w:t>Палки резиновые, разрешенные для использования работниками юридического лица с особыми уставными задачами имеют диаметр:</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От 30 до 34 мм.</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От 34 до 38 мм.</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От 38 до 42 мм.</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4.14.</w:t>
      </w:r>
      <w:r w:rsidRPr="00584D78">
        <w:rPr>
          <w:rFonts w:eastAsia="Batang"/>
          <w:color w:val="000000"/>
          <w:sz w:val="20"/>
          <w:szCs w:val="20"/>
          <w:lang w:val="en-US"/>
        </w:rPr>
        <w:t> </w:t>
      </w:r>
      <w:r w:rsidRPr="00584D78">
        <w:rPr>
          <w:rFonts w:eastAsia="Batang"/>
          <w:b/>
          <w:bCs/>
          <w:color w:val="000000"/>
          <w:sz w:val="20"/>
          <w:szCs w:val="20"/>
        </w:rPr>
        <w:t>Какая из палок резиновых, разрешенных для использования работниками юридического лица с особыми уставными задачами имеет наибольший вес (850 гр):</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ПР-К.</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ПР-Т.</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ПР-73М.</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4.15.</w:t>
      </w:r>
      <w:r w:rsidRPr="00584D78">
        <w:rPr>
          <w:rFonts w:eastAsia="Batang"/>
          <w:color w:val="000000"/>
          <w:sz w:val="20"/>
          <w:szCs w:val="20"/>
          <w:lang w:val="en-US"/>
        </w:rPr>
        <w:t> </w:t>
      </w:r>
      <w:r w:rsidRPr="00584D78">
        <w:rPr>
          <w:rFonts w:eastAsia="Batang"/>
          <w:b/>
          <w:bCs/>
          <w:color w:val="000000"/>
          <w:sz w:val="20"/>
          <w:szCs w:val="20"/>
        </w:rPr>
        <w:t>Бронежилеты и бронешлемы (жилеты и шлемы защитные),</w:t>
      </w:r>
      <w:r w:rsidRPr="00584D78">
        <w:rPr>
          <w:rFonts w:eastAsia="Batang"/>
          <w:b/>
          <w:bCs/>
          <w:color w:val="000000"/>
          <w:sz w:val="20"/>
          <w:szCs w:val="20"/>
        </w:rPr>
        <w:br/>
        <w:t>за исключением изготовленных специально для особых условий эксплуатации, могут терять свои свойства:</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При воздействии ультрафиолетового излучения.</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При намокании.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 температуре +30°С.</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4.16.</w:t>
      </w:r>
      <w:r w:rsidRPr="00584D78">
        <w:rPr>
          <w:rFonts w:eastAsia="Batang"/>
          <w:color w:val="000000"/>
          <w:sz w:val="20"/>
          <w:szCs w:val="20"/>
          <w:lang w:val="en-US"/>
        </w:rPr>
        <w:t> </w:t>
      </w:r>
      <w:r w:rsidRPr="00584D78">
        <w:rPr>
          <w:rFonts w:eastAsia="Batang"/>
          <w:b/>
          <w:bCs/>
          <w:color w:val="000000"/>
          <w:sz w:val="20"/>
          <w:szCs w:val="20"/>
        </w:rPr>
        <w:t>Какие вещества (материалы) запрещается хранить совместно</w:t>
      </w:r>
      <w:r w:rsidRPr="00584D78">
        <w:rPr>
          <w:rFonts w:eastAsia="Batang"/>
          <w:b/>
          <w:bCs/>
          <w:color w:val="000000"/>
          <w:sz w:val="20"/>
          <w:szCs w:val="20"/>
        </w:rPr>
        <w:br/>
        <w:t>с бронежилетами и бронешлемами (жилетами и шлемами защитными)?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Гидросорбенты (влагопоглотители).</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Резиновые изделия (резину).</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Масла и кислоты.</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2520"/>
        </w:tabs>
        <w:ind w:firstLine="709"/>
        <w:jc w:val="both"/>
        <w:rPr>
          <w:rFonts w:eastAsia="Batang"/>
          <w:sz w:val="20"/>
          <w:szCs w:val="20"/>
        </w:rPr>
      </w:pPr>
      <w:r w:rsidRPr="00584D78">
        <w:rPr>
          <w:rFonts w:eastAsia="Batang"/>
          <w:b/>
          <w:bCs/>
          <w:color w:val="000000"/>
          <w:sz w:val="20"/>
          <w:szCs w:val="20"/>
        </w:rPr>
        <w:t>4.17.</w:t>
      </w:r>
      <w:r w:rsidRPr="00584D78">
        <w:rPr>
          <w:rFonts w:eastAsia="Batang"/>
          <w:color w:val="000000"/>
          <w:sz w:val="20"/>
          <w:szCs w:val="20"/>
          <w:lang w:val="en-US"/>
        </w:rPr>
        <w:t> </w:t>
      </w:r>
      <w:r w:rsidRPr="00584D78">
        <w:rPr>
          <w:rFonts w:eastAsia="Batang"/>
          <w:b/>
          <w:bCs/>
          <w:color w:val="000000"/>
          <w:sz w:val="20"/>
          <w:szCs w:val="20"/>
        </w:rPr>
        <w:t>Хранение каких видов специальных средств, используемых юридическими лицами с особыми уставными задачами, допускается ближе 1 метра от отопительных приборов?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Наручников.</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Палок резиновых.</w:t>
      </w:r>
    </w:p>
    <w:p w:rsidR="008E1046" w:rsidRPr="00584D78" w:rsidRDefault="008E1046" w:rsidP="00A144CA">
      <w:pPr>
        <w:tabs>
          <w:tab w:val="left" w:pos="2520"/>
        </w:tabs>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Жилетов и шлемов защитных.</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sz w:val="20"/>
          <w:szCs w:val="20"/>
        </w:rPr>
      </w:pPr>
      <w:r w:rsidRPr="00584D78">
        <w:rPr>
          <w:rFonts w:eastAsia="Batang"/>
          <w:b/>
          <w:bCs/>
          <w:color w:val="000000"/>
          <w:sz w:val="20"/>
          <w:szCs w:val="20"/>
        </w:rPr>
        <w:t>4.18.</w:t>
      </w:r>
      <w:r w:rsidRPr="00584D78">
        <w:rPr>
          <w:rFonts w:eastAsia="Batang"/>
          <w:color w:val="000000"/>
          <w:sz w:val="20"/>
          <w:szCs w:val="20"/>
          <w:lang w:val="en-US"/>
        </w:rPr>
        <w:t> </w:t>
      </w:r>
      <w:r w:rsidRPr="00584D78">
        <w:rPr>
          <w:rFonts w:eastAsia="Batang"/>
          <w:b/>
          <w:bCs/>
          <w:color w:val="000000"/>
          <w:sz w:val="20"/>
          <w:szCs w:val="20"/>
        </w:rPr>
        <w:t>При ношении бронежилетов (жилетов защитных) скрытого ношения рекомендуется использовать одежду:</w:t>
      </w:r>
    </w:p>
    <w:p w:rsidR="008E1046" w:rsidRPr="00584D78" w:rsidRDefault="008E1046" w:rsidP="00A144CA">
      <w:pPr>
        <w:ind w:firstLine="709"/>
        <w:jc w:val="both"/>
        <w:rPr>
          <w:rFonts w:eastAsia="Batang"/>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Совпадающую по размеру с той, которую носит использующий бронежилет (жилет защитный) или одежду свободного покроя.</w:t>
      </w:r>
    </w:p>
    <w:p w:rsidR="008E1046" w:rsidRPr="00584D78" w:rsidRDefault="008E1046" w:rsidP="00A144CA">
      <w:pPr>
        <w:ind w:firstLine="709"/>
        <w:jc w:val="both"/>
        <w:rPr>
          <w:rFonts w:eastAsia="Batang"/>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1-2 размера больше той, которую носит использующий бронежилет (жилет защитный) или одежду свободного покроя.</w:t>
      </w:r>
    </w:p>
    <w:p w:rsidR="008E1046" w:rsidRPr="00584D78" w:rsidRDefault="008E1046" w:rsidP="00A144CA">
      <w:pPr>
        <w:ind w:firstLine="709"/>
        <w:jc w:val="both"/>
        <w:rPr>
          <w:rFonts w:eastAsia="Batang"/>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3-4 размера больше той, которую носит использующий бронежилет (жилет защитный) или одежду свободного покроя.</w:t>
      </w:r>
    </w:p>
    <w:p w:rsidR="008E1046" w:rsidRPr="00584D78" w:rsidRDefault="008E1046" w:rsidP="00A144CA">
      <w:pPr>
        <w:ind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57" w:firstLine="709"/>
        <w:jc w:val="both"/>
        <w:rPr>
          <w:rFonts w:eastAsia="Batang"/>
          <w:sz w:val="20"/>
          <w:szCs w:val="20"/>
        </w:rPr>
      </w:pPr>
      <w:r w:rsidRPr="00584D78">
        <w:rPr>
          <w:rFonts w:eastAsia="Batang"/>
          <w:b/>
          <w:bCs/>
          <w:color w:val="000000"/>
          <w:sz w:val="20"/>
          <w:szCs w:val="20"/>
          <w:lang w:eastAsia="ru-RU"/>
        </w:rPr>
        <w:t>4.19. Согласно рекомендациям предприятий-производителей, н</w:t>
      </w:r>
      <w:r w:rsidRPr="00584D78">
        <w:rPr>
          <w:rFonts w:eastAsia="Batang"/>
          <w:b/>
          <w:bCs/>
          <w:color w:val="000000"/>
          <w:sz w:val="20"/>
          <w:szCs w:val="20"/>
        </w:rPr>
        <w:t>е следует применять аэрозольные устройства, снаряженные слезоточивыми веществами: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0"/>
          <w:szCs w:val="20"/>
        </w:rPr>
      </w:pPr>
      <w:r w:rsidRPr="00584D78">
        <w:rPr>
          <w:rFonts w:eastAsia="Batang"/>
          <w:color w:val="000000"/>
          <w:sz w:val="20"/>
          <w:szCs w:val="20"/>
        </w:rPr>
        <w:t>1. Во время дождя или в сырую погоду.</w:t>
      </w:r>
    </w:p>
    <w:p w:rsidR="008E1046" w:rsidRPr="00584D78" w:rsidRDefault="008E1046"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0"/>
          <w:szCs w:val="20"/>
        </w:rPr>
      </w:pPr>
      <w:r w:rsidRPr="00584D78">
        <w:rPr>
          <w:rFonts w:eastAsia="Batang"/>
          <w:color w:val="000000"/>
          <w:sz w:val="20"/>
          <w:szCs w:val="20"/>
        </w:rPr>
        <w:t>2. При встречном ветре, а также в замкнутом пространстве (подъездах, лифтах, транспортных средствах и т.п.).</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0"/>
          <w:szCs w:val="20"/>
        </w:rPr>
      </w:pPr>
      <w:r w:rsidRPr="00584D78">
        <w:rPr>
          <w:rFonts w:eastAsia="Batang"/>
          <w:color w:val="000000"/>
          <w:sz w:val="20"/>
          <w:szCs w:val="20"/>
        </w:rPr>
        <w:t>3. При температуре окружающего воздуха ниже 0ºС.</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0"/>
          <w:szCs w:val="20"/>
        </w:rPr>
      </w:pPr>
      <w:r w:rsidRPr="00584D78">
        <w:rPr>
          <w:rFonts w:eastAsia="Batang"/>
          <w:b/>
          <w:bCs/>
          <w:color w:val="000000"/>
          <w:sz w:val="20"/>
          <w:szCs w:val="20"/>
        </w:rPr>
        <w:t>4.20. При эксплуатации электрошоковых устройств (ЭШУ) необходимо:</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Избегать контакта рабочих электродов в области низа живота, поясницы и ягодиц объекта воздействия.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Избегать контакта рабочих электродов в области сердца, головы, шеи и солнечного сплетения объекта воздействия.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Еженедельно зачищать рабочие электроды наждачной бумагой.</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i/>
          <w:iCs/>
          <w:color w:val="000000"/>
          <w:sz w:val="20"/>
          <w:szCs w:val="20"/>
        </w:rPr>
      </w:pP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0"/>
          <w:szCs w:val="20"/>
        </w:rPr>
      </w:pPr>
      <w:r w:rsidRPr="00584D78">
        <w:rPr>
          <w:rFonts w:eastAsia="Batang"/>
          <w:b/>
          <w:bCs/>
          <w:color w:val="000000"/>
          <w:sz w:val="20"/>
          <w:szCs w:val="20"/>
        </w:rPr>
        <w:t>Раздел 5. Вопросы по огневой подготовке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bCs/>
          <w:color w:val="000000"/>
          <w:sz w:val="20"/>
          <w:szCs w:val="20"/>
        </w:rPr>
      </w:pP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5.1.</w:t>
      </w:r>
      <w:r w:rsidRPr="00584D78">
        <w:rPr>
          <w:rFonts w:eastAsia="Batang"/>
          <w:color w:val="000000"/>
          <w:sz w:val="20"/>
          <w:szCs w:val="20"/>
          <w:lang w:val="en-US"/>
        </w:rPr>
        <w:t> </w:t>
      </w:r>
      <w:r w:rsidRPr="00584D78">
        <w:rPr>
          <w:rFonts w:eastAsia="Batang"/>
          <w:b/>
          <w:bCs/>
          <w:color w:val="000000"/>
          <w:sz w:val="20"/>
          <w:szCs w:val="20"/>
        </w:rPr>
        <w:t>В каком из перечисленных случаев работнику юридического лица с особыми уставными задачами разрешено использовать огнестрельное оружие?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При исполнении возложенных на него служебных обязанностей</w:t>
      </w:r>
      <w:r w:rsidRPr="00584D78">
        <w:rPr>
          <w:rFonts w:eastAsia="Batang"/>
          <w:color w:val="000000"/>
          <w:sz w:val="20"/>
          <w:szCs w:val="20"/>
        </w:rPr>
        <w:br/>
        <w:t>по охране при транспортировании оружия (боеприпасов).</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При исполнении возложенных на него служебных обязанностей</w:t>
      </w:r>
      <w:r w:rsidRPr="00584D78">
        <w:rPr>
          <w:rFonts w:eastAsia="Batang"/>
          <w:color w:val="000000"/>
          <w:sz w:val="20"/>
          <w:szCs w:val="20"/>
        </w:rPr>
        <w:br/>
        <w:t>по охране личного транспорта.</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 исполнении любых поручений руководства организации.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5.2.</w:t>
      </w:r>
      <w:r w:rsidRPr="00584D78">
        <w:rPr>
          <w:rFonts w:eastAsia="Batang"/>
          <w:color w:val="000000"/>
          <w:sz w:val="20"/>
          <w:szCs w:val="20"/>
          <w:lang w:val="en-US"/>
        </w:rPr>
        <w:t> </w:t>
      </w:r>
      <w:r w:rsidRPr="00584D78">
        <w:rPr>
          <w:rFonts w:eastAsia="Batang"/>
          <w:b/>
          <w:bCs/>
          <w:color w:val="000000"/>
          <w:sz w:val="20"/>
          <w:szCs w:val="20"/>
        </w:rPr>
        <w:t>В каких случаях работник юридического лица с особыми уставными задачами может не предупреждать о намерении применить огнестрельное оружие?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любом случае, независимо от создавшейся ситуации.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В случае, если промедление в применении оружия создает непосредственную опасность для жизни.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 случае если есть предпосылки или догадки о том, что может сложиться ситуация, которая повлечет собой угрозу для жизни.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5.3.</w:t>
      </w:r>
      <w:r w:rsidRPr="00584D78">
        <w:rPr>
          <w:rFonts w:eastAsia="Batang"/>
          <w:color w:val="000000"/>
          <w:sz w:val="20"/>
          <w:szCs w:val="20"/>
          <w:lang w:val="en-US"/>
        </w:rPr>
        <w:t> </w:t>
      </w:r>
      <w:r w:rsidRPr="00584D78">
        <w:rPr>
          <w:rFonts w:eastAsia="Batang"/>
          <w:b/>
          <w:bCs/>
          <w:color w:val="000000"/>
          <w:sz w:val="20"/>
          <w:szCs w:val="20"/>
        </w:rPr>
        <w:t>Какова последовательность действий работника юридического лица с особыми уставными задачами и порядок уведомления должностных лиц о случаях применения им специальных средств или огнестрельного оружия, в результате чего граждане получили телесные повреждения?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Немедленно уведомить прокурора и в возможно короткий срок органы здравоохранения и внутренних дел.</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Обеспечить лицам, получившим телесные повреждения</w:t>
      </w:r>
      <w:r w:rsidRPr="00584D78">
        <w:rPr>
          <w:rFonts w:eastAsia="Batang"/>
          <w:color w:val="000000"/>
          <w:sz w:val="20"/>
          <w:szCs w:val="20"/>
        </w:rPr>
        <w:br/>
        <w:t>в результате применения специальных средств или огнестрельного оружия, первую помощь. Доложить по подчиненности.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Обеспечить лицам, получившим телесные повреждения</w:t>
      </w:r>
      <w:r w:rsidRPr="00584D78">
        <w:rPr>
          <w:rFonts w:eastAsia="Batang"/>
          <w:color w:val="000000"/>
          <w:sz w:val="20"/>
          <w:szCs w:val="20"/>
        </w:rPr>
        <w:br/>
        <w:t>в результате применения специальных средств или огнестрельного оружия, первую помощь. Незамедлительно уведомить руководство охраняемого объекта и территориальное подразделение МЧС.</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5.4.</w:t>
      </w:r>
      <w:r w:rsidRPr="00584D78">
        <w:rPr>
          <w:rFonts w:eastAsia="Batang"/>
          <w:color w:val="000000"/>
          <w:sz w:val="20"/>
          <w:szCs w:val="20"/>
          <w:lang w:val="en-US"/>
        </w:rPr>
        <w:t> </w:t>
      </w:r>
      <w:r w:rsidRPr="00584D78">
        <w:rPr>
          <w:rFonts w:eastAsia="Batang"/>
          <w:b/>
          <w:bCs/>
          <w:color w:val="000000"/>
          <w:sz w:val="20"/>
          <w:szCs w:val="20"/>
        </w:rPr>
        <w:t>Разрешается ли работнику юридического лица с особыми уставными задачами применять, находящееся на законных основаниях, боевое оружие для подачи сигнала тревоги?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Разрешается.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Не разрешается.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Разрешается, если указанное лицо находится в условиях плохой видимости.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w:t>
      </w:r>
      <w:r w:rsidRPr="00584D78">
        <w:rPr>
          <w:rFonts w:eastAsia="Batang"/>
          <w:color w:val="000000"/>
          <w:sz w:val="20"/>
          <w:szCs w:val="20"/>
          <w:lang w:val="en-US"/>
        </w:rPr>
        <w:t> </w:t>
      </w:r>
      <w:r w:rsidRPr="00584D78">
        <w:rPr>
          <w:rFonts w:eastAsia="Batang"/>
          <w:b/>
          <w:bCs/>
          <w:color w:val="000000"/>
          <w:sz w:val="20"/>
          <w:szCs w:val="20"/>
        </w:rPr>
        <w:t>Обязан ли работник юридического лица с особыми уставными задачами незамедлительно информировать органы внутренних дел в случае, если он произвел выстрел в воздух для предупреждения о намерении применить оружие?</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Обязан информировать орган внутренних дел по месту применения оружия.</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Не обязан.</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Обязан информировать органы внутренних дел по месту нахождения юридического лица с особыми уставными задачами.</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5.6.</w:t>
      </w:r>
      <w:r w:rsidRPr="00584D78">
        <w:rPr>
          <w:rFonts w:eastAsia="Batang"/>
          <w:color w:val="000000"/>
          <w:sz w:val="20"/>
          <w:szCs w:val="20"/>
          <w:lang w:val="en-US"/>
        </w:rPr>
        <w:t> </w:t>
      </w:r>
      <w:r w:rsidRPr="00584D78">
        <w:rPr>
          <w:rFonts w:eastAsia="Batang"/>
          <w:b/>
          <w:bCs/>
          <w:color w:val="000000"/>
          <w:sz w:val="20"/>
          <w:szCs w:val="20"/>
        </w:rPr>
        <w:t>В отношении кого работникам юридического лица с особыми уставными задачами запрещается применять огнестрельное оружие?</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отношении детей.</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В отношении граждан, имеющих документ, подтверждающий наличие инвалидности.</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 отношении женщин, лиц с явными признаками инвалидности</w:t>
      </w:r>
      <w:r w:rsidRPr="00584D78">
        <w:rPr>
          <w:rFonts w:eastAsia="Batang"/>
          <w:color w:val="000000"/>
          <w:sz w:val="20"/>
          <w:szCs w:val="20"/>
        </w:rPr>
        <w:br/>
        <w:t>и несовершеннолетних, когда их возраст очевиден или известен охраннику.</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5.7.</w:t>
      </w:r>
      <w:r w:rsidRPr="00584D78">
        <w:rPr>
          <w:rFonts w:eastAsia="Batang"/>
          <w:color w:val="000000"/>
          <w:sz w:val="20"/>
          <w:szCs w:val="20"/>
          <w:lang w:val="en-US"/>
        </w:rPr>
        <w:t> </w:t>
      </w:r>
      <w:r w:rsidRPr="00584D78">
        <w:rPr>
          <w:rFonts w:eastAsia="Batang"/>
          <w:b/>
          <w:bCs/>
          <w:color w:val="000000"/>
          <w:sz w:val="20"/>
          <w:szCs w:val="20"/>
        </w:rPr>
        <w:t xml:space="preserve">В каких случаях работнику юридического лица с особыми уставными задачами не запрещается применять огнестрельное оружие в отношении женщин, лиц с явными признаками инвалидности </w:t>
      </w:r>
      <w:r w:rsidRPr="00584D78">
        <w:rPr>
          <w:rFonts w:eastAsia="Batang"/>
          <w:b/>
          <w:bCs/>
          <w:color w:val="000000"/>
          <w:sz w:val="20"/>
          <w:szCs w:val="20"/>
        </w:rPr>
        <w:br/>
        <w:t>и несовершеннолетних, возраст которых ему очевиден или известен?</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В случае оказания ими группового сопротивления или нападения угрожающего работникам юридического лица с особыми уставными задачами или охраняемому имуществу.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 xml:space="preserve">В случае оказания указанными лицами вооруженного или группового сопротивления работникам юридического лица с особыми уставными задачами, совершения вооруженного или группового нападения на охраняемые объекты, угрожающего жизни или здоровью работников юридического лица с особыми уставными задачами либо лиц, находящихся на охраняемых объектах. </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 случае отказа выполнить требование работника юридического лица с особыми уставными задачами проследовать в помещение охраны.</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5.8.</w:t>
      </w:r>
      <w:r w:rsidRPr="00584D78">
        <w:rPr>
          <w:rFonts w:eastAsia="Batang"/>
          <w:color w:val="000000"/>
          <w:sz w:val="20"/>
          <w:szCs w:val="20"/>
          <w:lang w:val="en-US"/>
        </w:rPr>
        <w:t> </w:t>
      </w:r>
      <w:r w:rsidRPr="00584D78">
        <w:rPr>
          <w:rFonts w:eastAsia="Batang"/>
          <w:b/>
          <w:bCs/>
          <w:color w:val="000000"/>
          <w:sz w:val="20"/>
          <w:szCs w:val="20"/>
        </w:rPr>
        <w:t>В каком случае работники юридического лица с особыми уставными задачами вправе привести в готовность к стрельбе огнестрельное оружие?</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Если считают, что в создавшейся обстановке могут возникнуть основания для его применения.</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При патрулировании охраняемого периметра объекта в ночное время.</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 охране материальных ценностей и служебной документации конфиденциального характера.</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5.9.</w:t>
      </w:r>
      <w:r w:rsidRPr="00584D78">
        <w:rPr>
          <w:rFonts w:eastAsia="Batang"/>
          <w:color w:val="000000"/>
          <w:sz w:val="20"/>
          <w:szCs w:val="20"/>
          <w:lang w:val="en-US"/>
        </w:rPr>
        <w:t> </w:t>
      </w:r>
      <w:r w:rsidRPr="00584D78">
        <w:rPr>
          <w:rFonts w:eastAsia="Batang"/>
          <w:b/>
          <w:bCs/>
          <w:color w:val="000000"/>
          <w:sz w:val="20"/>
          <w:szCs w:val="20"/>
        </w:rPr>
        <w:t>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p>
    <w:p w:rsidR="008E1046" w:rsidRPr="00584D78" w:rsidRDefault="008E1046"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В кобуре, со снаряженным магазином или барабаном, поставленным на предохранитель (при наличии).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В кобуре, с патроном в патроннике, со взведенным курком.</w:t>
      </w:r>
    </w:p>
    <w:p w:rsidR="008E1046" w:rsidRPr="00584D78" w:rsidRDefault="008E1046"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 xml:space="preserve">3. В кобуре, с патроном в патроннике, поставленным </w:t>
      </w:r>
      <w:r w:rsidRPr="00584D78">
        <w:rPr>
          <w:rFonts w:eastAsia="Batang"/>
          <w:color w:val="000000"/>
          <w:sz w:val="20"/>
          <w:szCs w:val="20"/>
        </w:rPr>
        <w:br/>
        <w:t>на предохранитель (при наличии).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5.10.</w:t>
      </w:r>
      <w:r w:rsidRPr="00584D78">
        <w:rPr>
          <w:rFonts w:eastAsia="Batang"/>
          <w:color w:val="000000"/>
          <w:sz w:val="20"/>
          <w:szCs w:val="20"/>
          <w:lang w:val="en-US"/>
        </w:rPr>
        <w:t> </w:t>
      </w:r>
      <w:r w:rsidRPr="00584D78">
        <w:rPr>
          <w:rFonts w:eastAsia="Batang"/>
          <w:b/>
          <w:bCs/>
          <w:color w:val="000000"/>
          <w:sz w:val="20"/>
          <w:szCs w:val="20"/>
        </w:rPr>
        <w:t>Правилами оборота гражданского и служебного оружия</w:t>
      </w:r>
      <w:r w:rsidRPr="00584D78">
        <w:rPr>
          <w:rFonts w:eastAsia="Batang"/>
          <w:b/>
          <w:bCs/>
          <w:color w:val="000000"/>
          <w:sz w:val="20"/>
          <w:szCs w:val="20"/>
        </w:rPr>
        <w:br/>
        <w:t>на территории Российской Федерации предусмотрено, что досылание патрона в патронник разрешается:</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При необходимости применения оружия, а также в любых других опасных ситуациях.</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При необходимости применения оружия, а также при охране денежных средств и ценных грузов.</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5.11.</w:t>
      </w:r>
      <w:r w:rsidRPr="00584D78">
        <w:rPr>
          <w:rFonts w:eastAsia="Batang"/>
          <w:color w:val="000000"/>
          <w:sz w:val="20"/>
          <w:szCs w:val="20"/>
          <w:lang w:val="en-US"/>
        </w:rPr>
        <w:t> </w:t>
      </w:r>
      <w:r w:rsidRPr="00584D78">
        <w:rPr>
          <w:rFonts w:eastAsia="Batang"/>
          <w:b/>
          <w:bCs/>
          <w:color w:val="000000"/>
          <w:sz w:val="20"/>
          <w:szCs w:val="20"/>
        </w:rPr>
        <w:t>На основании правил оборота гражданского и служебного оружия</w:t>
      </w:r>
      <w:r w:rsidRPr="00584D78">
        <w:rPr>
          <w:rFonts w:eastAsia="Batang"/>
          <w:b/>
          <w:bCs/>
          <w:color w:val="000000"/>
          <w:sz w:val="20"/>
          <w:szCs w:val="20"/>
        </w:rPr>
        <w:br/>
        <w:t>на территории Российской Федерации, работники юридического лица с особыми уставными задачами, осуществляющие ношение оружия при исполнении служебных обязанностей, должны иметь при себе:</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Документы, удостоверяющие их личность, приказ на охрану поста (маршрута).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color w:val="000000"/>
          <w:sz w:val="20"/>
          <w:szCs w:val="20"/>
        </w:rPr>
        <w:t>2. Выданное Федеральной службой войск национальной гвардии Российской Федерации или ее территориальным органом разрешение</w:t>
      </w:r>
      <w:r w:rsidRPr="00584D78">
        <w:rPr>
          <w:rFonts w:eastAsia="Batang"/>
          <w:color w:val="000000"/>
          <w:sz w:val="20"/>
          <w:szCs w:val="20"/>
        </w:rPr>
        <w:br/>
        <w:t>на хранение и ношение имеющегося у них оружия, медицинские справки форм 002-О/у и 003-О/у.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color w:val="000000"/>
          <w:sz w:val="20"/>
          <w:szCs w:val="20"/>
        </w:rPr>
        <w:t>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i/>
          <w:iCs/>
          <w:color w:val="000000"/>
          <w:kern w:val="2"/>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5.12. Эффективной мерой по обеспечению сохранности короткоствольного служебного оружия в процессе его ношения является: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Ношение оружия с использованием пистолетного (револьверного) шнура.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Обматывание оружия изоляционной лентой.</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Ношение патронов отдельно от оружия.</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kern w:val="2"/>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5.13. Как определяется термин «короткоствольное оружие»</w:t>
      </w:r>
      <w:r w:rsidRPr="00584D78">
        <w:rPr>
          <w:rFonts w:eastAsia="Batang"/>
          <w:b/>
          <w:bCs/>
          <w:color w:val="000000"/>
          <w:sz w:val="20"/>
          <w:szCs w:val="20"/>
        </w:rPr>
        <w:br/>
        <w:t>в соответствии с действующим государственным стандартом?</w:t>
      </w:r>
    </w:p>
    <w:p w:rsidR="008E1046" w:rsidRPr="00584D78" w:rsidRDefault="008E1046" w:rsidP="00A144CA">
      <w:pPr>
        <w:tabs>
          <w:tab w:val="left" w:pos="993"/>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Оружие с длиной ствола (стволов) не более 150 мм и общей длиной</w:t>
      </w:r>
      <w:r w:rsidRPr="00584D78">
        <w:rPr>
          <w:rFonts w:eastAsia="Batang"/>
          <w:color w:val="000000"/>
          <w:sz w:val="20"/>
          <w:szCs w:val="20"/>
        </w:rPr>
        <w:br/>
        <w:t>не более 300 мм.</w:t>
      </w:r>
    </w:p>
    <w:p w:rsidR="008E1046" w:rsidRPr="00584D78" w:rsidRDefault="008E1046" w:rsidP="00A144CA">
      <w:pPr>
        <w:tabs>
          <w:tab w:val="left" w:pos="993"/>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2. Оружие с длиной ствола (стволов) не более 200 мм и общей длиной</w:t>
      </w:r>
      <w:r w:rsidRPr="00584D78">
        <w:rPr>
          <w:rFonts w:eastAsia="Batang"/>
          <w:color w:val="000000"/>
          <w:sz w:val="20"/>
          <w:szCs w:val="20"/>
        </w:rPr>
        <w:br/>
        <w:t>не более 400 мм.</w:t>
      </w:r>
    </w:p>
    <w:p w:rsidR="008E1046" w:rsidRPr="00584D78" w:rsidRDefault="008E1046" w:rsidP="00A144CA">
      <w:pPr>
        <w:tabs>
          <w:tab w:val="left" w:pos="993"/>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3. Оружие с длиной ствола (стволов) не более 300 мм и общей длиной</w:t>
      </w:r>
      <w:r w:rsidRPr="00584D78">
        <w:rPr>
          <w:rFonts w:eastAsia="Batang"/>
          <w:color w:val="000000"/>
          <w:sz w:val="20"/>
          <w:szCs w:val="20"/>
        </w:rPr>
        <w:br/>
        <w:t>не более 600 мм.</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5.14. Как определяется термин «длинноствольное оружие»</w:t>
      </w:r>
      <w:r w:rsidRPr="00584D78">
        <w:rPr>
          <w:rFonts w:eastAsia="Batang"/>
          <w:b/>
          <w:bCs/>
          <w:color w:val="000000"/>
          <w:sz w:val="20"/>
          <w:szCs w:val="20"/>
        </w:rPr>
        <w:br/>
        <w:t>в соответствии с действующим государственным стандартом?</w:t>
      </w:r>
    </w:p>
    <w:p w:rsidR="008E1046" w:rsidRPr="00584D78" w:rsidRDefault="008E1046" w:rsidP="00A144CA">
      <w:pPr>
        <w:tabs>
          <w:tab w:val="left" w:pos="993"/>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Оружие с длиной ствола (стволов) более 300 мм и общей длиной более 600 мм.</w:t>
      </w:r>
    </w:p>
    <w:p w:rsidR="008E1046" w:rsidRPr="00584D78" w:rsidRDefault="008E1046" w:rsidP="00A144CA">
      <w:pPr>
        <w:tabs>
          <w:tab w:val="left" w:pos="993"/>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2. Оружие с длиной ствола (стволов) более 200 мм и общей длиной более 400 мм.</w:t>
      </w:r>
    </w:p>
    <w:p w:rsidR="008E1046" w:rsidRPr="00584D78" w:rsidRDefault="008E1046" w:rsidP="00A144CA">
      <w:pPr>
        <w:tabs>
          <w:tab w:val="left" w:pos="993"/>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3. Оружие с длиной ствола (стволов) более 150 мм и общей длиной более 300 мм.</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5.15. Начальной скоростью пули называется:</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Скорость движения пули при прохождении дульного среза ствола.</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2. Скорость движения пули при вхождении в ствол из патронника (каморы барабана).</w:t>
      </w:r>
    </w:p>
    <w:p w:rsidR="008E1046" w:rsidRPr="00584D78" w:rsidRDefault="008E1046" w:rsidP="00A144CA">
      <w:pPr>
        <w:tabs>
          <w:tab w:val="left" w:pos="851"/>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 xml:space="preserve">3. Скорость движения пули на расстоянии одного метра от дульного среза ствола. </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5.16. Линией прицеливания называется:</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Линия, проходящая от центра ствола в точку прицеливания.</w:t>
      </w:r>
    </w:p>
    <w:p w:rsidR="008E1046" w:rsidRPr="00584D78" w:rsidRDefault="008E1046" w:rsidP="00A144CA">
      <w:pPr>
        <w:tabs>
          <w:tab w:val="left" w:pos="993"/>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2. Прямая линия, проходящая от глаза стрелка через середину прорези прицела (на уровне с ее краями) и вершину мушки в точку прицеливания.</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3. Линия, описываемая центром тяжести пули в полете.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5.17. Прямым выстрелом называется:</w:t>
      </w:r>
    </w:p>
    <w:p w:rsidR="008E1046" w:rsidRPr="00584D78" w:rsidRDefault="008E1046" w:rsidP="00A144CA">
      <w:pPr>
        <w:tabs>
          <w:tab w:val="left" w:pos="851"/>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Выстрел, при котором траектория полета пули поднимается над линией прицеливания выше цели не более, чем на одной трети своего протяжения.</w:t>
      </w:r>
    </w:p>
    <w:p w:rsidR="008E1046" w:rsidRPr="00584D78" w:rsidRDefault="008E1046" w:rsidP="00A144CA">
      <w:pPr>
        <w:tabs>
          <w:tab w:val="left" w:pos="851"/>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2. Выстрел, при котором ствол оружия и линия плеч стрелка составляют прямой угол.</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3. Выстрел, при котором траектория полета пули не поднимается над линией прицеливания выше цели на всем своем протяжении.</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5.18. Траекторией полета пули называется:</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Кривая линия, описываемая центром тяжести пули в полете.</w:t>
      </w:r>
    </w:p>
    <w:p w:rsidR="008E1046" w:rsidRPr="00584D78" w:rsidRDefault="008E1046" w:rsidP="00A144CA">
      <w:pPr>
        <w:tabs>
          <w:tab w:val="left" w:pos="851"/>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3. Прямая линия от центра ствола до точки попадания.</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5.19. К основным частям огнестрельного оружия относятся: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Ствол, затвор, барабан, рамка, ствольная коробка.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Ствол, затворная рама, крышка ствольной коробки, приклад, рукоятка.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Ствол, магазин, барабан, рамка, ствольная коробка, патрон.</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720"/>
        </w:tabs>
        <w:ind w:right="-57" w:firstLine="709"/>
        <w:jc w:val="both"/>
        <w:rPr>
          <w:rFonts w:eastAsia="Batang"/>
          <w:sz w:val="20"/>
          <w:szCs w:val="20"/>
        </w:rPr>
      </w:pPr>
      <w:r w:rsidRPr="00584D78">
        <w:rPr>
          <w:rFonts w:eastAsia="Batang"/>
          <w:b/>
          <w:bCs/>
          <w:color w:val="000000"/>
          <w:sz w:val="20"/>
          <w:szCs w:val="20"/>
        </w:rPr>
        <w:t>5.20. По своему назначению шептало пистолета служит:</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Для возвращения спускового крючка в крайнее переднее положение.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Для удержания курка на боевом и предохранительном взводе.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Для приведения в действие курка, рычага взвода и спусковой тяги.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5.21. По своему назначению выбрасыватель пистолета служит:</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Для отвода неизрасходованной части пороховых газов.</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Для удержания гильзы (патрона) в чашечке затвора до встречи</w:t>
      </w:r>
      <w:r w:rsidRPr="00584D78">
        <w:rPr>
          <w:rFonts w:eastAsia="Batang"/>
          <w:color w:val="000000"/>
          <w:sz w:val="20"/>
          <w:szCs w:val="20"/>
        </w:rPr>
        <w:br/>
        <w:t>с отражателем.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Для извлечения магазина из рукоятки пистолета.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5.22. По своему назначению боевая пружина пистолета служит:</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Для досылания патрона в патронник.</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Для возвращения затвора в крайнее переднее положение после выстрела.</w:t>
      </w:r>
    </w:p>
    <w:p w:rsidR="008E1046" w:rsidRPr="00584D78" w:rsidRDefault="008E1046"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Для приведения в действие курка, рычага взвода и спусковой тяги.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5.23. По своему назначению возвратная пружина пистолета служит:</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Для возвращения спускового крючка в крайнее переднее положение.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Для возвращения затвора в крайнее переднее положение после выстрела.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Для приведения в действие курка, рычага взвода и спусковой тяги.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5.24. По своему назначению курок пистолета служит:</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Для нанесения удара по ударнику.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Для приведения в действие спусковой тяги с рычагом взвода.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Для нанесения удара по капсюлю гильзы.</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5.25. По своему назначению затвор пистолета служит:</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2. Для соединения всех частей пистолета.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 xml:space="preserve">5.26. Неполная разборка пистолета, для пистолетов </w:t>
      </w:r>
      <w:r w:rsidRPr="00584D78">
        <w:rPr>
          <w:rFonts w:eastAsia="Batang"/>
          <w:b/>
          <w:bCs/>
          <w:color w:val="000000"/>
          <w:sz w:val="20"/>
          <w:szCs w:val="20"/>
        </w:rPr>
        <w:br/>
        <w:t>по конструкции сходных с пистолетом ИЖ-71 (МР-71), производится в следующем порядке:</w:t>
      </w:r>
    </w:p>
    <w:p w:rsidR="008E1046" w:rsidRPr="00584D78" w:rsidRDefault="008E1046" w:rsidP="00A144CA">
      <w:pPr>
        <w:tabs>
          <w:tab w:val="left" w:pos="900"/>
          <w:tab w:val="left" w:pos="993"/>
        </w:tabs>
        <w:ind w:right="-57" w:firstLine="709"/>
        <w:jc w:val="both"/>
        <w:rPr>
          <w:rFonts w:eastAsia="Batang"/>
          <w:sz w:val="20"/>
          <w:szCs w:val="20"/>
        </w:rPr>
      </w:pPr>
      <w:r w:rsidRPr="00584D78">
        <w:rPr>
          <w:rFonts w:eastAsia="Batang"/>
          <w:color w:val="000000"/>
          <w:sz w:val="20"/>
          <w:szCs w:val="20"/>
        </w:rPr>
        <w:t>1. Отделить затвор, отвинтить винт рукоятки, отделить рукоятку</w:t>
      </w:r>
      <w:r w:rsidRPr="00584D78">
        <w:rPr>
          <w:rFonts w:eastAsia="Batang"/>
          <w:color w:val="000000"/>
          <w:sz w:val="20"/>
          <w:szCs w:val="20"/>
        </w:rPr>
        <w:br/>
        <w:t>от рамки, снять возвратную пружину.</w:t>
      </w:r>
    </w:p>
    <w:p w:rsidR="008E1046" w:rsidRPr="00584D78" w:rsidRDefault="008E1046" w:rsidP="00A144CA">
      <w:pPr>
        <w:tabs>
          <w:tab w:val="left" w:pos="900"/>
          <w:tab w:val="left" w:pos="993"/>
        </w:tabs>
        <w:ind w:right="-57" w:firstLine="709"/>
        <w:jc w:val="both"/>
        <w:rPr>
          <w:rFonts w:eastAsia="Batang"/>
          <w:sz w:val="20"/>
          <w:szCs w:val="20"/>
        </w:rPr>
      </w:pPr>
      <w:r w:rsidRPr="00584D78">
        <w:rPr>
          <w:rFonts w:eastAsia="Batang"/>
          <w:color w:val="000000"/>
          <w:sz w:val="20"/>
          <w:szCs w:val="20"/>
        </w:rPr>
        <w:t xml:space="preserve">2. Выключить предохранитель, отвести спусковую скобу вниз </w:t>
      </w:r>
      <w:r w:rsidRPr="00584D78">
        <w:rPr>
          <w:rFonts w:eastAsia="Batang"/>
          <w:color w:val="000000"/>
          <w:sz w:val="20"/>
          <w:szCs w:val="20"/>
        </w:rPr>
        <w:br/>
        <w:t>и влево, отделить затвор от рамки, поставить спусковую скобу на место, снятьсо ствола возвратную пружину.</w:t>
      </w:r>
    </w:p>
    <w:p w:rsidR="008E1046" w:rsidRPr="00584D78" w:rsidRDefault="008E1046" w:rsidP="00A144CA">
      <w:pPr>
        <w:tabs>
          <w:tab w:val="left" w:pos="900"/>
          <w:tab w:val="left" w:pos="993"/>
        </w:tabs>
        <w:ind w:right="-57" w:firstLine="709"/>
        <w:jc w:val="both"/>
        <w:rPr>
          <w:rFonts w:eastAsia="Batang"/>
          <w:sz w:val="20"/>
          <w:szCs w:val="20"/>
        </w:rPr>
      </w:pPr>
      <w:r w:rsidRPr="00584D78">
        <w:rPr>
          <w:rFonts w:eastAsia="Batang"/>
          <w:color w:val="000000"/>
          <w:sz w:val="20"/>
          <w:szCs w:val="20"/>
        </w:rPr>
        <w:t>3.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скобуна место, снять со ствола возвратную пружину.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5.27.</w:t>
      </w:r>
      <w:r w:rsidRPr="00584D78">
        <w:rPr>
          <w:rFonts w:eastAsia="Batang"/>
          <w:color w:val="000000"/>
          <w:sz w:val="20"/>
          <w:szCs w:val="20"/>
          <w:lang w:val="en-US"/>
        </w:rPr>
        <w:t> </w:t>
      </w:r>
      <w:r w:rsidRPr="00584D78">
        <w:rPr>
          <w:rFonts w:eastAsia="Batang"/>
          <w:b/>
          <w:bCs/>
          <w:color w:val="000000"/>
          <w:sz w:val="20"/>
          <w:szCs w:val="20"/>
        </w:rPr>
        <w:t xml:space="preserve">Какое действие в процессе полной разборки пистолета </w:t>
      </w:r>
      <w:r w:rsidRPr="00584D78">
        <w:rPr>
          <w:rFonts w:eastAsia="Batang"/>
          <w:b/>
          <w:bCs/>
          <w:color w:val="000000"/>
          <w:sz w:val="20"/>
          <w:szCs w:val="20"/>
        </w:rPr>
        <w:br/>
        <w:t>ИЖ-71 выполняется в первую очередь? (предполагается, что операции</w:t>
      </w:r>
      <w:r w:rsidRPr="00584D78">
        <w:rPr>
          <w:rFonts w:eastAsia="Batang"/>
          <w:b/>
          <w:bCs/>
          <w:color w:val="000000"/>
          <w:sz w:val="20"/>
          <w:szCs w:val="20"/>
        </w:rPr>
        <w:br/>
        <w:t>по неполной разборке пистолета уже выполнены).</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Отделить рукоятку от основания и боевую пружину.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Отделить спусковой крючок.</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Отделить шептало и затворную задержку от рамки.</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5.28.</w:t>
      </w:r>
      <w:r w:rsidRPr="00584D78">
        <w:rPr>
          <w:rFonts w:eastAsia="Batang"/>
          <w:color w:val="000000"/>
          <w:sz w:val="20"/>
          <w:szCs w:val="20"/>
          <w:lang w:val="en-US"/>
        </w:rPr>
        <w:t> </w:t>
      </w:r>
      <w:r w:rsidRPr="00584D78">
        <w:rPr>
          <w:rFonts w:eastAsia="Batang"/>
          <w:b/>
          <w:bCs/>
          <w:color w:val="000000"/>
          <w:sz w:val="20"/>
          <w:szCs w:val="20"/>
        </w:rPr>
        <w:t>Какие действия при сборке пистолета после неполной разборки производятся в первую очередь?</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Оттянуть спусковую скобу.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Надеть на ствол возвратную пружину.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Вставить магазин в основание рукоятки.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5.29.</w:t>
      </w:r>
      <w:r w:rsidRPr="00584D78">
        <w:rPr>
          <w:rFonts w:eastAsia="Batang"/>
          <w:color w:val="000000"/>
          <w:sz w:val="20"/>
          <w:szCs w:val="20"/>
          <w:lang w:val="en-US"/>
        </w:rPr>
        <w:t> </w:t>
      </w:r>
      <w:r w:rsidRPr="00584D78">
        <w:rPr>
          <w:rFonts w:eastAsia="Batang"/>
          <w:b/>
          <w:bCs/>
          <w:color w:val="000000"/>
          <w:sz w:val="20"/>
          <w:szCs w:val="20"/>
        </w:rPr>
        <w:t>Какая из указанных частей входит в ударно-спусковой механизм пистолета ИЖ-71?</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Задвижка боевой пружины.</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Ударник.</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Возвратная пружина.</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5.30.</w:t>
      </w:r>
      <w:r w:rsidRPr="00584D78">
        <w:rPr>
          <w:rFonts w:eastAsia="Batang"/>
          <w:color w:val="000000"/>
          <w:sz w:val="20"/>
          <w:szCs w:val="20"/>
          <w:lang w:val="en-US"/>
        </w:rPr>
        <w:t> </w:t>
      </w:r>
      <w:r w:rsidRPr="00584D78">
        <w:rPr>
          <w:rFonts w:eastAsia="Batang"/>
          <w:b/>
          <w:bCs/>
          <w:color w:val="000000"/>
          <w:sz w:val="20"/>
          <w:szCs w:val="20"/>
        </w:rPr>
        <w:t>Какая из названных частей входит в основные части механизма пистолета ИЖ-71?</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Досылатель.</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Предохранитель.</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Затворная задержка.</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5.31.</w:t>
      </w:r>
      <w:r w:rsidRPr="00584D78">
        <w:rPr>
          <w:rFonts w:eastAsia="Batang"/>
          <w:color w:val="000000"/>
          <w:sz w:val="20"/>
          <w:szCs w:val="20"/>
          <w:lang w:val="en-US"/>
        </w:rPr>
        <w:t> </w:t>
      </w:r>
      <w:r w:rsidRPr="00584D78">
        <w:rPr>
          <w:rFonts w:eastAsia="Batang"/>
          <w:b/>
          <w:bCs/>
          <w:color w:val="000000"/>
          <w:sz w:val="20"/>
          <w:szCs w:val="20"/>
        </w:rPr>
        <w:t>Назначение кольцевой проточки гильзы 9-мм патрона</w:t>
      </w:r>
      <w:r w:rsidRPr="00584D78">
        <w:rPr>
          <w:rFonts w:eastAsia="Batang"/>
          <w:b/>
          <w:bCs/>
          <w:color w:val="000000"/>
          <w:sz w:val="20"/>
          <w:szCs w:val="20"/>
        </w:rPr>
        <w:br/>
        <w:t>к пистолету ИЖ-71.</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Для уменьшения веса.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Для зацепа выбрасывателя.</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Для зацепа отражателя.</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5.32.</w:t>
      </w:r>
      <w:r w:rsidRPr="00584D78">
        <w:rPr>
          <w:rFonts w:eastAsia="Batang"/>
          <w:color w:val="000000"/>
          <w:sz w:val="20"/>
          <w:szCs w:val="20"/>
          <w:lang w:val="en-US"/>
        </w:rPr>
        <w:t> </w:t>
      </w:r>
      <w:r w:rsidRPr="00584D78">
        <w:rPr>
          <w:rFonts w:eastAsia="Batang"/>
          <w:b/>
          <w:bCs/>
          <w:color w:val="000000"/>
          <w:sz w:val="20"/>
          <w:szCs w:val="20"/>
        </w:rPr>
        <w:t>Из чего состоит пуля 9-мм патрона пистолета ИЖ-71?</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Пуля, гильза, пороховой заряд, капсюль.</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Стальной сердечник, свинцовая рубашка, биметаллическая оболочка.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Пуля из свинца в биметаллической оболочке.</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5.33.</w:t>
      </w:r>
      <w:r w:rsidRPr="00584D78">
        <w:rPr>
          <w:rFonts w:eastAsia="Batang"/>
          <w:color w:val="000000"/>
          <w:sz w:val="20"/>
          <w:szCs w:val="20"/>
          <w:lang w:val="en-US"/>
        </w:rPr>
        <w:t> </w:t>
      </w:r>
      <w:r w:rsidRPr="00584D78">
        <w:rPr>
          <w:rFonts w:eastAsia="Batang"/>
          <w:b/>
          <w:bCs/>
          <w:color w:val="000000"/>
          <w:sz w:val="20"/>
          <w:szCs w:val="20"/>
        </w:rPr>
        <w:t>Для чего служит рамка в ПМ -9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Для производства выстрела.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Для обеспечения безопасности.</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Для соединения всех частей пистолета.</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5.34.</w:t>
      </w:r>
      <w:r w:rsidRPr="00584D78">
        <w:rPr>
          <w:rFonts w:eastAsia="Batang"/>
          <w:color w:val="000000"/>
          <w:sz w:val="20"/>
          <w:szCs w:val="20"/>
          <w:lang w:val="en-US"/>
        </w:rPr>
        <w:t> </w:t>
      </w:r>
      <w:r w:rsidRPr="00584D78">
        <w:rPr>
          <w:rFonts w:eastAsia="Batang"/>
          <w:b/>
          <w:bCs/>
          <w:color w:val="000000"/>
          <w:sz w:val="20"/>
          <w:szCs w:val="20"/>
        </w:rPr>
        <w:t>Элементом какой основной части или механизма является выбрасыватель в ПМ- 9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Затвора.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Ударно-спускового механизма.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Рамки со стволом и спусковой скобой.</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5.35.</w:t>
      </w:r>
      <w:r w:rsidRPr="00584D78">
        <w:rPr>
          <w:rFonts w:eastAsia="Batang"/>
          <w:color w:val="000000"/>
          <w:sz w:val="20"/>
          <w:szCs w:val="20"/>
          <w:lang w:val="en-US"/>
        </w:rPr>
        <w:t> </w:t>
      </w:r>
      <w:r w:rsidRPr="00584D78">
        <w:rPr>
          <w:rFonts w:eastAsia="Batang"/>
          <w:b/>
          <w:bCs/>
          <w:color w:val="000000"/>
          <w:sz w:val="20"/>
          <w:szCs w:val="20"/>
        </w:rPr>
        <w:t>Элементом какой основной части или механизма является шепталов ПМ- 9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Затвора.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Ударно-спускового механизма.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Рамки со стволом.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5.36.</w:t>
      </w:r>
      <w:r w:rsidRPr="00584D78">
        <w:rPr>
          <w:rFonts w:eastAsia="Batang"/>
          <w:color w:val="000000"/>
          <w:sz w:val="20"/>
          <w:szCs w:val="20"/>
          <w:lang w:val="en-US"/>
        </w:rPr>
        <w:t> </w:t>
      </w:r>
      <w:r w:rsidRPr="00584D78">
        <w:rPr>
          <w:rFonts w:eastAsia="Batang"/>
          <w:b/>
          <w:bCs/>
          <w:color w:val="000000"/>
          <w:sz w:val="20"/>
          <w:szCs w:val="20"/>
        </w:rPr>
        <w:t xml:space="preserve">Из скольких основных частей и механизмов состоит </w:t>
      </w:r>
      <w:r w:rsidRPr="00584D78">
        <w:rPr>
          <w:rFonts w:eastAsia="Batang"/>
          <w:b/>
          <w:bCs/>
          <w:color w:val="000000"/>
          <w:sz w:val="20"/>
          <w:szCs w:val="20"/>
        </w:rPr>
        <w:br/>
        <w:t>ПМ-9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5 частей и механизмов.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7 частей и механизмов.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18 частей и механизмов.</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5.37.</w:t>
      </w:r>
      <w:r w:rsidRPr="00584D78">
        <w:rPr>
          <w:rFonts w:eastAsia="Batang"/>
          <w:color w:val="000000"/>
          <w:sz w:val="20"/>
          <w:szCs w:val="20"/>
          <w:lang w:val="en-US"/>
        </w:rPr>
        <w:t> </w:t>
      </w:r>
      <w:r w:rsidRPr="00584D78">
        <w:rPr>
          <w:rFonts w:eastAsia="Batang"/>
          <w:b/>
          <w:bCs/>
          <w:color w:val="000000"/>
          <w:sz w:val="20"/>
          <w:szCs w:val="20"/>
        </w:rPr>
        <w:t>Какова эффективная дальность стрельбы из ПМ-9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До 50 метров.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До 100 метров.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До 25 метров.</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5.38.</w:t>
      </w:r>
      <w:r w:rsidRPr="00584D78">
        <w:rPr>
          <w:rFonts w:eastAsia="Batang"/>
          <w:color w:val="000000"/>
          <w:sz w:val="20"/>
          <w:szCs w:val="20"/>
          <w:lang w:val="en-US"/>
        </w:rPr>
        <w:t> </w:t>
      </w:r>
      <w:r w:rsidRPr="00584D78">
        <w:rPr>
          <w:rFonts w:eastAsia="Batang"/>
          <w:b/>
          <w:bCs/>
          <w:color w:val="000000"/>
          <w:sz w:val="20"/>
          <w:szCs w:val="20"/>
        </w:rPr>
        <w:t>Какова боевая скорострельность пистолета ПМ-9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30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50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10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5.39.</w:t>
      </w:r>
      <w:r w:rsidRPr="00584D78">
        <w:rPr>
          <w:rFonts w:eastAsia="Batang"/>
          <w:color w:val="000000"/>
          <w:sz w:val="20"/>
          <w:szCs w:val="20"/>
          <w:lang w:val="en-US"/>
        </w:rPr>
        <w:t> </w:t>
      </w:r>
      <w:r w:rsidRPr="00584D78">
        <w:rPr>
          <w:rFonts w:eastAsia="Batang"/>
          <w:b/>
          <w:bCs/>
          <w:color w:val="000000"/>
          <w:sz w:val="20"/>
          <w:szCs w:val="20"/>
        </w:rPr>
        <w:t>На чем основан принцип автоматики пистолета ПМ-9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отдаче свободного затвора.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сжатии пороховых газов.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особенностях работы ударно-спускового механизма.</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5.40.</w:t>
      </w:r>
      <w:r w:rsidRPr="00584D78">
        <w:rPr>
          <w:rFonts w:eastAsia="Batang"/>
          <w:color w:val="000000"/>
          <w:sz w:val="20"/>
          <w:szCs w:val="20"/>
          <w:lang w:val="en-US"/>
        </w:rPr>
        <w:t> </w:t>
      </w:r>
      <w:r w:rsidRPr="00584D78">
        <w:rPr>
          <w:rFonts w:eastAsia="Batang"/>
          <w:b/>
          <w:bCs/>
          <w:color w:val="000000"/>
          <w:sz w:val="20"/>
          <w:szCs w:val="20"/>
        </w:rPr>
        <w:t>Каков калибр пистолета ПМ-9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7,62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5,45 мм.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5.41.</w:t>
      </w:r>
      <w:r w:rsidRPr="00584D78">
        <w:rPr>
          <w:rFonts w:eastAsia="Batang"/>
          <w:color w:val="000000"/>
          <w:sz w:val="20"/>
          <w:szCs w:val="20"/>
          <w:lang w:val="en-US"/>
        </w:rPr>
        <w:t> </w:t>
      </w:r>
      <w:r w:rsidRPr="00584D78">
        <w:rPr>
          <w:rFonts w:eastAsia="Batang"/>
          <w:b/>
          <w:bCs/>
          <w:color w:val="000000"/>
          <w:sz w:val="20"/>
          <w:szCs w:val="20"/>
        </w:rPr>
        <w:t>Какова емкость магазина пистолета ПМ-9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10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16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8 патронов.</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5.42.</w:t>
      </w:r>
      <w:r w:rsidRPr="00584D78">
        <w:rPr>
          <w:rFonts w:eastAsia="Batang"/>
          <w:color w:val="000000"/>
          <w:sz w:val="20"/>
          <w:szCs w:val="20"/>
          <w:lang w:val="en-US"/>
        </w:rPr>
        <w:t> </w:t>
      </w:r>
      <w:r w:rsidRPr="00584D78">
        <w:rPr>
          <w:rFonts w:eastAsia="Batang"/>
          <w:b/>
          <w:bCs/>
          <w:color w:val="000000"/>
          <w:sz w:val="20"/>
          <w:szCs w:val="20"/>
        </w:rPr>
        <w:t xml:space="preserve">Для чего предназначен выбрасыватель в пистолете </w:t>
      </w:r>
      <w:r w:rsidRPr="00584D78">
        <w:rPr>
          <w:rFonts w:eastAsia="Batang"/>
          <w:b/>
          <w:bCs/>
          <w:color w:val="000000"/>
          <w:sz w:val="20"/>
          <w:szCs w:val="20"/>
        </w:rPr>
        <w:br/>
        <w:t>ПМ - 9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Для выброса пули.</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Для запирания затвора.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Для экстракции гильзы.</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5.43.</w:t>
      </w:r>
      <w:r w:rsidRPr="00584D78">
        <w:rPr>
          <w:rFonts w:eastAsia="Batang"/>
          <w:color w:val="000000"/>
          <w:sz w:val="20"/>
          <w:szCs w:val="20"/>
          <w:lang w:val="en-US"/>
        </w:rPr>
        <w:t> </w:t>
      </w:r>
      <w:r w:rsidRPr="00584D78">
        <w:rPr>
          <w:rFonts w:eastAsia="Batang"/>
          <w:b/>
          <w:bCs/>
          <w:color w:val="000000"/>
          <w:sz w:val="20"/>
          <w:szCs w:val="20"/>
        </w:rPr>
        <w:t>Какова прицельная дальность стрельбы из ПП-91 «Кедр»?</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50 метров.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25 метров.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100 метров.</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5.44.</w:t>
      </w:r>
      <w:r w:rsidRPr="00584D78">
        <w:rPr>
          <w:rFonts w:eastAsia="Batang"/>
          <w:color w:val="000000"/>
          <w:sz w:val="20"/>
          <w:szCs w:val="20"/>
          <w:lang w:val="en-US"/>
        </w:rPr>
        <w:t> </w:t>
      </w:r>
      <w:r w:rsidRPr="00584D78">
        <w:rPr>
          <w:rFonts w:eastAsia="Batang"/>
          <w:b/>
          <w:bCs/>
          <w:color w:val="000000"/>
          <w:sz w:val="20"/>
          <w:szCs w:val="20"/>
        </w:rPr>
        <w:t>Какова боевая скорострельность очередями ПП-91 «Кедр»?</w:t>
      </w:r>
    </w:p>
    <w:p w:rsidR="008E1046" w:rsidRPr="00584D78" w:rsidRDefault="008E1046" w:rsidP="00A144CA">
      <w:pPr>
        <w:ind w:firstLine="709"/>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1000 выстрелов в минуту.</w:t>
      </w:r>
    </w:p>
    <w:p w:rsidR="008E1046" w:rsidRPr="00584D78" w:rsidRDefault="008E1046" w:rsidP="00A144CA">
      <w:pPr>
        <w:ind w:firstLine="709"/>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100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50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5.45.</w:t>
      </w:r>
      <w:r w:rsidRPr="00584D78">
        <w:rPr>
          <w:rFonts w:eastAsia="Batang"/>
          <w:color w:val="000000"/>
          <w:sz w:val="20"/>
          <w:szCs w:val="20"/>
          <w:lang w:val="en-US"/>
        </w:rPr>
        <w:t> </w:t>
      </w:r>
      <w:r w:rsidRPr="00584D78">
        <w:rPr>
          <w:rFonts w:eastAsia="Batang"/>
          <w:b/>
          <w:bCs/>
          <w:color w:val="000000"/>
          <w:sz w:val="20"/>
          <w:szCs w:val="20"/>
        </w:rPr>
        <w:t>Механизмы автоматики пистолета-пулемёта ПП-91 «Кедр» работают:</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За счет действия энергии возвратной пружины.</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За счет энергии отдачи свободного затвора.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использовании энергии пороховых газов, отводимых из канала ствола в газовую камору.</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5.46.</w:t>
      </w:r>
      <w:r w:rsidRPr="00584D78">
        <w:rPr>
          <w:rFonts w:eastAsia="Batang"/>
          <w:color w:val="000000"/>
          <w:sz w:val="20"/>
          <w:szCs w:val="20"/>
          <w:lang w:val="en-US"/>
        </w:rPr>
        <w:t> </w:t>
      </w:r>
      <w:r w:rsidRPr="00584D78">
        <w:rPr>
          <w:rFonts w:eastAsia="Batang"/>
          <w:b/>
          <w:bCs/>
          <w:color w:val="000000"/>
          <w:sz w:val="20"/>
          <w:szCs w:val="20"/>
        </w:rPr>
        <w:t>Каков калибр пистолета-пулемета ПП-91 «Кедр»?</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7,62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5,45 мм.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5.47.</w:t>
      </w:r>
      <w:r w:rsidRPr="00584D78">
        <w:rPr>
          <w:rFonts w:eastAsia="Batang"/>
          <w:color w:val="000000"/>
          <w:sz w:val="20"/>
          <w:szCs w:val="20"/>
          <w:lang w:val="en-US"/>
        </w:rPr>
        <w:t> </w:t>
      </w:r>
      <w:r w:rsidRPr="00584D78">
        <w:rPr>
          <w:rFonts w:eastAsia="Batang"/>
          <w:b/>
          <w:bCs/>
          <w:color w:val="000000"/>
          <w:sz w:val="20"/>
          <w:szCs w:val="20"/>
        </w:rPr>
        <w:t xml:space="preserve">Какова масса пистолета-пулемета ПП-91 «Кедр» </w:t>
      </w:r>
      <w:r w:rsidRPr="00584D78">
        <w:rPr>
          <w:rFonts w:eastAsia="Batang"/>
          <w:b/>
          <w:bCs/>
          <w:color w:val="000000"/>
          <w:sz w:val="20"/>
          <w:szCs w:val="20"/>
        </w:rPr>
        <w:br/>
        <w:t>без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0, 54 кг.</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1,54 кг.</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2,54 кг.</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5.48.</w:t>
      </w:r>
      <w:r w:rsidRPr="00584D78">
        <w:rPr>
          <w:rFonts w:eastAsia="Batang"/>
          <w:color w:val="000000"/>
          <w:sz w:val="20"/>
          <w:szCs w:val="20"/>
          <w:lang w:val="en-US"/>
        </w:rPr>
        <w:t> </w:t>
      </w:r>
      <w:r w:rsidRPr="00584D78">
        <w:rPr>
          <w:rFonts w:eastAsia="Batang"/>
          <w:b/>
          <w:bCs/>
          <w:color w:val="000000"/>
          <w:sz w:val="20"/>
          <w:szCs w:val="20"/>
        </w:rPr>
        <w:t>Какова прицельная дальность стрельбы из пистолета-пулемёта ОЦ-2 «Кипарис»?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25 метров.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50 метров.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75 метров.</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5.49.</w:t>
      </w:r>
      <w:r w:rsidRPr="00584D78">
        <w:rPr>
          <w:rFonts w:eastAsia="Batang"/>
          <w:color w:val="000000"/>
          <w:sz w:val="20"/>
          <w:szCs w:val="20"/>
          <w:lang w:val="en-US"/>
        </w:rPr>
        <w:t> </w:t>
      </w:r>
      <w:r w:rsidRPr="00584D78">
        <w:rPr>
          <w:rFonts w:eastAsia="Batang"/>
          <w:b/>
          <w:bCs/>
          <w:color w:val="000000"/>
          <w:sz w:val="20"/>
          <w:szCs w:val="20"/>
        </w:rPr>
        <w:t>Какова боевая скорострельность очередями пистолета-пулемёта ОЦ-2 «Кипарис»?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1000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800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50 выстрелов в минуту.</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5.50.</w:t>
      </w:r>
      <w:r w:rsidRPr="00584D78">
        <w:rPr>
          <w:rFonts w:eastAsia="Batang"/>
          <w:color w:val="000000"/>
          <w:sz w:val="20"/>
          <w:szCs w:val="20"/>
          <w:lang w:val="en-US"/>
        </w:rPr>
        <w:t> </w:t>
      </w:r>
      <w:r w:rsidRPr="00584D78">
        <w:rPr>
          <w:rFonts w:eastAsia="Batang"/>
          <w:b/>
          <w:bCs/>
          <w:color w:val="000000"/>
          <w:sz w:val="20"/>
          <w:szCs w:val="20"/>
        </w:rPr>
        <w:t xml:space="preserve">Какова масса пистолета-пулемета ОЦ-2 «Кипарис» </w:t>
      </w:r>
      <w:r w:rsidRPr="00584D78">
        <w:rPr>
          <w:rFonts w:eastAsia="Batang"/>
          <w:b/>
          <w:bCs/>
          <w:color w:val="000000"/>
          <w:sz w:val="20"/>
          <w:szCs w:val="20"/>
        </w:rPr>
        <w:br/>
        <w:t>без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0, 57 кг.</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1,57 кг.</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2,57 кг.</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5.51.</w:t>
      </w:r>
      <w:r w:rsidRPr="00584D78">
        <w:rPr>
          <w:rFonts w:eastAsia="Batang"/>
          <w:color w:val="000000"/>
          <w:sz w:val="20"/>
          <w:szCs w:val="20"/>
          <w:lang w:val="en-US"/>
        </w:rPr>
        <w:t> </w:t>
      </w:r>
      <w:r w:rsidRPr="00584D78">
        <w:rPr>
          <w:rFonts w:eastAsia="Batang"/>
          <w:b/>
          <w:bCs/>
          <w:color w:val="000000"/>
          <w:sz w:val="20"/>
          <w:szCs w:val="20"/>
        </w:rPr>
        <w:t>Каков калибр пистолета-пулемёта «Бизон-2»?</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7,62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5,45 мм.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5.52.</w:t>
      </w:r>
      <w:r w:rsidRPr="00584D78">
        <w:rPr>
          <w:rFonts w:eastAsia="Batang"/>
          <w:color w:val="000000"/>
          <w:sz w:val="20"/>
          <w:szCs w:val="20"/>
          <w:lang w:val="en-US"/>
        </w:rPr>
        <w:t> </w:t>
      </w:r>
      <w:r w:rsidRPr="00584D78">
        <w:rPr>
          <w:rFonts w:eastAsia="Batang"/>
          <w:b/>
          <w:bCs/>
          <w:color w:val="000000"/>
          <w:sz w:val="20"/>
          <w:szCs w:val="20"/>
        </w:rPr>
        <w:t>Какова ёмкость шнекового магазина пистолета-пулемёта «Бизон-2»?</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20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30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64 патрона.</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5.53.</w:t>
      </w:r>
      <w:r w:rsidRPr="00584D78">
        <w:rPr>
          <w:rFonts w:eastAsia="Batang"/>
          <w:color w:val="000000"/>
          <w:sz w:val="20"/>
          <w:szCs w:val="20"/>
          <w:lang w:val="en-US"/>
        </w:rPr>
        <w:t> </w:t>
      </w:r>
      <w:r w:rsidRPr="00584D78">
        <w:rPr>
          <w:rFonts w:eastAsia="Batang"/>
          <w:b/>
          <w:bCs/>
          <w:color w:val="000000"/>
          <w:sz w:val="20"/>
          <w:szCs w:val="20"/>
        </w:rPr>
        <w:t>Какова масса пистолета-пулемёта «Бизон-2» без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1,6 кг.</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2,6 кг.</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3,6 кг.</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5.54.</w:t>
      </w:r>
      <w:r w:rsidRPr="00584D78">
        <w:rPr>
          <w:rFonts w:eastAsia="Batang"/>
          <w:color w:val="000000"/>
          <w:sz w:val="20"/>
          <w:szCs w:val="20"/>
          <w:lang w:val="en-US"/>
        </w:rPr>
        <w:t> </w:t>
      </w:r>
      <w:r w:rsidRPr="00584D78">
        <w:rPr>
          <w:rFonts w:eastAsia="Batang"/>
          <w:b/>
          <w:bCs/>
          <w:color w:val="000000"/>
          <w:sz w:val="20"/>
          <w:szCs w:val="20"/>
        </w:rPr>
        <w:t>Каков калибр пистолета-пулемета ПП-93?</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5,45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7,62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9 мм.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5.55.</w:t>
      </w:r>
      <w:r w:rsidRPr="00584D78">
        <w:rPr>
          <w:rFonts w:eastAsia="Batang"/>
          <w:color w:val="000000"/>
          <w:sz w:val="20"/>
          <w:szCs w:val="20"/>
          <w:lang w:val="en-US"/>
        </w:rPr>
        <w:t> </w:t>
      </w:r>
      <w:r w:rsidRPr="00584D78">
        <w:rPr>
          <w:rFonts w:eastAsia="Batang"/>
          <w:b/>
          <w:bCs/>
          <w:color w:val="000000"/>
          <w:sz w:val="20"/>
          <w:szCs w:val="20"/>
        </w:rPr>
        <w:t>На чем основан принцип автоматики автомата АКМС?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На действии возвратной пружины.</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На отдаче свободного затвора.</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На использовании энергии пороховых газов, отводимых из канала ствола в газовую камору.</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5.56.</w:t>
      </w:r>
      <w:r w:rsidRPr="00584D78">
        <w:rPr>
          <w:rFonts w:eastAsia="Batang"/>
          <w:color w:val="000000"/>
          <w:sz w:val="20"/>
          <w:szCs w:val="20"/>
          <w:lang w:val="en-US"/>
        </w:rPr>
        <w:t> </w:t>
      </w:r>
      <w:r w:rsidRPr="00584D78">
        <w:rPr>
          <w:rFonts w:eastAsia="Batang"/>
          <w:b/>
          <w:bCs/>
          <w:color w:val="000000"/>
          <w:sz w:val="20"/>
          <w:szCs w:val="20"/>
        </w:rPr>
        <w:t>Каков калибр автомата АКМС?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7,62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9 мм.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5,45 мм.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5.57.</w:t>
      </w:r>
      <w:r w:rsidRPr="00584D78">
        <w:rPr>
          <w:rFonts w:eastAsia="Batang"/>
          <w:color w:val="000000"/>
          <w:sz w:val="20"/>
          <w:szCs w:val="20"/>
          <w:lang w:val="en-US"/>
        </w:rPr>
        <w:t> </w:t>
      </w:r>
      <w:r w:rsidRPr="00584D78">
        <w:rPr>
          <w:rFonts w:eastAsia="Batang"/>
          <w:b/>
          <w:bCs/>
          <w:color w:val="000000"/>
          <w:sz w:val="20"/>
          <w:szCs w:val="20"/>
        </w:rPr>
        <w:t>Какова прицельная дальность стрельбы из автомата АКМС?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800 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500 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1000 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5.58.</w:t>
      </w:r>
      <w:r w:rsidRPr="00584D78">
        <w:rPr>
          <w:rFonts w:eastAsia="Batang"/>
          <w:color w:val="000000"/>
          <w:sz w:val="20"/>
          <w:szCs w:val="20"/>
          <w:lang w:val="en-US"/>
        </w:rPr>
        <w:t> </w:t>
      </w:r>
      <w:r w:rsidRPr="00584D78">
        <w:rPr>
          <w:rFonts w:eastAsia="Batang"/>
          <w:b/>
          <w:bCs/>
          <w:color w:val="000000"/>
          <w:sz w:val="20"/>
          <w:szCs w:val="20"/>
        </w:rPr>
        <w:t>Дальность прямого выстрела по грудной фигуре автомата АКМС?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350 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500 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450 м.</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5.59.</w:t>
      </w:r>
      <w:r w:rsidRPr="00584D78">
        <w:rPr>
          <w:rFonts w:eastAsia="Batang"/>
          <w:color w:val="000000"/>
          <w:sz w:val="20"/>
          <w:szCs w:val="20"/>
          <w:lang w:val="en-US"/>
        </w:rPr>
        <w:t> </w:t>
      </w:r>
      <w:r w:rsidRPr="00584D78">
        <w:rPr>
          <w:rFonts w:eastAsia="Batang"/>
          <w:b/>
          <w:bCs/>
          <w:color w:val="000000"/>
          <w:sz w:val="20"/>
          <w:szCs w:val="20"/>
        </w:rPr>
        <w:t>Какова емкость магазина автомата АКМС?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10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16 патронов.</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30 патронов.</w:t>
      </w:r>
    </w:p>
    <w:p w:rsidR="008E1046" w:rsidRPr="00584D78" w:rsidRDefault="008E1046" w:rsidP="00A144CA">
      <w:pPr>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ind w:firstLine="709"/>
        <w:jc w:val="both"/>
        <w:rPr>
          <w:rFonts w:eastAsia="Batang"/>
          <w:color w:val="000000"/>
          <w:sz w:val="20"/>
          <w:szCs w:val="20"/>
        </w:rPr>
      </w:pPr>
      <w:r w:rsidRPr="00584D78">
        <w:rPr>
          <w:rFonts w:eastAsia="Batang"/>
          <w:b/>
          <w:bCs/>
          <w:color w:val="000000"/>
          <w:sz w:val="20"/>
          <w:szCs w:val="20"/>
        </w:rPr>
        <w:t>5.60.</w:t>
      </w:r>
      <w:r w:rsidRPr="00584D78">
        <w:rPr>
          <w:rFonts w:eastAsia="Batang"/>
          <w:color w:val="000000"/>
          <w:sz w:val="20"/>
          <w:szCs w:val="20"/>
          <w:lang w:val="en-US"/>
        </w:rPr>
        <w:t> </w:t>
      </w:r>
      <w:r w:rsidRPr="00584D78">
        <w:rPr>
          <w:rFonts w:eastAsia="Batang"/>
          <w:b/>
          <w:bCs/>
          <w:color w:val="000000"/>
          <w:sz w:val="20"/>
          <w:szCs w:val="20"/>
        </w:rPr>
        <w:t>Какова предельная дальность полета пули автомата АКМС?</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2800 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3000 м.</w:t>
      </w:r>
    </w:p>
    <w:p w:rsidR="008E1046" w:rsidRPr="00584D78" w:rsidRDefault="008E1046" w:rsidP="00A144CA">
      <w:pPr>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3500 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5.61. Безопасное использование оружия предполагает в период непосредственного применения: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Держать указательный палец вдоль спусковой скобы, переставляя его на спусковой крючок только перед выстрелом.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Держать указательный палец всегда на спусковом крючке.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Удерживая пистолет двумя руками, всегда держать указательные пальцы (один на другом) на спусковом крючке.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5.62. Безопасное использование оружия предполагает в период непосредственного применения: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Не отвлекаться на расчет траектории выстрела (в части исключения вреда посторонним лицам и/или вреда их имуществу).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Обязательно рассчитывать траекторию выстрела для исключения вреда посторонним лицам, а по возможности и их имуществу.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Обязательно рассчитывать траекторию выстрела для исключения вреда посторонним лицам.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5.63. Безопасное использование оружия предполагает в период непосредственного применения:</w:t>
      </w:r>
    </w:p>
    <w:p w:rsidR="008E1046" w:rsidRPr="00584D78" w:rsidRDefault="008E1046"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Ни при каких обстоятельствах не ставить оружие на предохранитель.</w:t>
      </w:r>
    </w:p>
    <w:p w:rsidR="008E1046" w:rsidRPr="00584D78" w:rsidRDefault="008E1046"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Не ставить оружие на предохранитель после досылки патрона</w:t>
      </w:r>
      <w:r w:rsidRPr="00584D78">
        <w:rPr>
          <w:rFonts w:eastAsia="Batang"/>
          <w:color w:val="000000"/>
          <w:sz w:val="20"/>
          <w:szCs w:val="20"/>
        </w:rPr>
        <w:br/>
        <w:t>в патронник, даже если оружие не применяется сразу после досылки патрона.</w:t>
      </w:r>
    </w:p>
    <w:p w:rsidR="008E1046" w:rsidRPr="00584D78" w:rsidRDefault="008E1046"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Ставить оружие на предохранитель после досылки патрона</w:t>
      </w:r>
      <w:r w:rsidRPr="00584D78">
        <w:rPr>
          <w:rFonts w:eastAsia="Batang"/>
          <w:color w:val="000000"/>
          <w:sz w:val="20"/>
          <w:szCs w:val="20"/>
        </w:rPr>
        <w:br/>
        <w:t>в патронник, если оружие не применяется сразу после досылки патрона.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5.64. Безопасное использование оружия предполагает в период непосредственного применения: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Обязательный контроль направления ствола оружия при досылке патрона в патронник для исключения возможного вреда посторонним лицам.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Не отвлекаться на контроль направления ствола оружия при досылке патрона в патронник.</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Контролировать направления ствола оружия при досылке патрона</w:t>
      </w:r>
      <w:r w:rsidRPr="00584D78">
        <w:rPr>
          <w:rFonts w:eastAsia="Batang"/>
          <w:color w:val="000000"/>
          <w:sz w:val="20"/>
          <w:szCs w:val="20"/>
        </w:rPr>
        <w:br/>
        <w:t>в патронник только в ситуациях близости несовершеннолетних или ценного имущества.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i/>
          <w:iCs/>
          <w:color w:val="000000"/>
          <w:sz w:val="20"/>
          <w:szCs w:val="20"/>
        </w:rPr>
        <w:t>1</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b/>
          <w:bCs/>
          <w:color w:val="000000"/>
          <w:sz w:val="20"/>
          <w:szCs w:val="20"/>
        </w:rPr>
        <w:t>5.65.</w:t>
      </w:r>
      <w:r w:rsidRPr="00584D78">
        <w:rPr>
          <w:rFonts w:eastAsia="Batang"/>
          <w:color w:val="000000"/>
          <w:sz w:val="20"/>
          <w:szCs w:val="20"/>
          <w:lang w:val="en-US"/>
        </w:rPr>
        <w:t> </w:t>
      </w:r>
      <w:r w:rsidRPr="00584D78">
        <w:rPr>
          <w:rFonts w:eastAsia="Batang"/>
          <w:b/>
          <w:bCs/>
          <w:color w:val="000000"/>
          <w:sz w:val="20"/>
          <w:szCs w:val="20"/>
        </w:rPr>
        <w:t xml:space="preserve">Каков порядок действий стрелка при проведении стрельб </w:t>
      </w:r>
      <w:r w:rsidRPr="00584D78">
        <w:rPr>
          <w:rFonts w:eastAsia="Batang"/>
          <w:b/>
          <w:bCs/>
          <w:color w:val="000000"/>
          <w:sz w:val="20"/>
          <w:szCs w:val="20"/>
        </w:rPr>
        <w:br/>
        <w:t>в тирах и на стрельбищах?</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1.</w:t>
      </w:r>
      <w:r w:rsidRPr="00584D78">
        <w:rPr>
          <w:rFonts w:eastAsia="Batang"/>
          <w:color w:val="000000"/>
          <w:sz w:val="20"/>
          <w:szCs w:val="20"/>
          <w:lang w:val="en-US"/>
        </w:rPr>
        <w:t> </w:t>
      </w:r>
      <w:r w:rsidRPr="00584D78">
        <w:rPr>
          <w:rFonts w:eastAsia="Batang"/>
          <w:color w:val="000000"/>
          <w:sz w:val="20"/>
          <w:szCs w:val="20"/>
        </w:rPr>
        <w:t>Стрелок самостоятельно выходит на линию огня, по команде «заряжай» заряжает оружие и по команде «огонь» ведет огонь.</w:t>
      </w:r>
    </w:p>
    <w:p w:rsidR="008E1046" w:rsidRPr="00584D78" w:rsidRDefault="008E1046" w:rsidP="00A144CA">
      <w:pPr>
        <w:tabs>
          <w:tab w:val="left" w:pos="2520"/>
        </w:tabs>
        <w:ind w:firstLine="709"/>
        <w:jc w:val="both"/>
        <w:rPr>
          <w:rFonts w:eastAsia="Batang"/>
          <w:color w:val="000000"/>
          <w:sz w:val="20"/>
          <w:szCs w:val="20"/>
        </w:rPr>
      </w:pPr>
      <w:r w:rsidRPr="00584D78">
        <w:rPr>
          <w:rFonts w:eastAsia="Batang"/>
          <w:color w:val="000000"/>
          <w:sz w:val="20"/>
          <w:szCs w:val="20"/>
        </w:rPr>
        <w:t>2.</w:t>
      </w:r>
      <w:r w:rsidRPr="00584D78">
        <w:rPr>
          <w:rFonts w:eastAsia="Batang"/>
          <w:color w:val="000000"/>
          <w:sz w:val="20"/>
          <w:szCs w:val="20"/>
          <w:lang w:val="en-US"/>
        </w:rPr>
        <w:t> </w:t>
      </w:r>
      <w:r w:rsidRPr="00584D78">
        <w:rPr>
          <w:rFonts w:eastAsia="Batang"/>
          <w:color w:val="000000"/>
          <w:sz w:val="20"/>
          <w:szCs w:val="20"/>
        </w:rPr>
        <w:t>Стрелок по команде «на линию огня» выходит на огневой рубеж, заряжает, стреляет.</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0"/>
          <w:szCs w:val="20"/>
        </w:rPr>
      </w:pPr>
      <w:r w:rsidRPr="00584D78">
        <w:rPr>
          <w:rFonts w:eastAsia="Batang"/>
          <w:color w:val="000000"/>
          <w:sz w:val="20"/>
          <w:szCs w:val="20"/>
        </w:rPr>
        <w:t>3.</w:t>
      </w:r>
      <w:r w:rsidRPr="00584D78">
        <w:rPr>
          <w:rFonts w:eastAsia="Batang"/>
          <w:color w:val="000000"/>
          <w:sz w:val="20"/>
          <w:szCs w:val="20"/>
          <w:lang w:val="en-US"/>
        </w:rPr>
        <w:t> </w:t>
      </w:r>
      <w:r w:rsidRPr="00584D78">
        <w:rPr>
          <w:rFonts w:eastAsia="Batang"/>
          <w:color w:val="000000"/>
          <w:sz w:val="20"/>
          <w:szCs w:val="20"/>
        </w:rPr>
        <w:t>Стрелок выходит, заряжает, стреляет, производит иные действия только по мере получения отдельных команд.</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5.66.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8E1046" w:rsidRPr="00584D78" w:rsidRDefault="008E1046" w:rsidP="00A144CA">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Обязательное применение оружия, предназначенного для подразделений специального назначения.</w:t>
      </w:r>
    </w:p>
    <w:p w:rsidR="008E1046" w:rsidRPr="00584D78" w:rsidRDefault="008E1046" w:rsidP="00A144CA">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Надежное удержание оружия при передвижениях, без каких-либо дополнительных требований.</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0"/>
          <w:szCs w:val="20"/>
        </w:rPr>
      </w:pPr>
      <w:r w:rsidRPr="00584D78">
        <w:rPr>
          <w:rFonts w:eastAsia="Batang"/>
          <w:b/>
          <w:bCs/>
          <w:color w:val="000000"/>
          <w:sz w:val="20"/>
          <w:szCs w:val="20"/>
        </w:rPr>
        <w:t>5.67.</w:t>
      </w:r>
      <w:r w:rsidRPr="00584D78">
        <w:rPr>
          <w:rFonts w:eastAsia="Batang"/>
          <w:color w:val="000000"/>
          <w:sz w:val="20"/>
          <w:szCs w:val="20"/>
          <w:lang w:val="en-US"/>
        </w:rPr>
        <w:t> </w:t>
      </w:r>
      <w:r w:rsidRPr="00584D78">
        <w:rPr>
          <w:rFonts w:eastAsia="Batang"/>
          <w:b/>
          <w:bCs/>
          <w:color w:val="000000"/>
          <w:sz w:val="20"/>
          <w:szCs w:val="20"/>
        </w:rPr>
        <w:t>В случае задержки при стрельбе из пистолета в тире необходимо:</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color w:val="000000"/>
          <w:sz w:val="20"/>
          <w:szCs w:val="20"/>
        </w:rPr>
        <w:t>1. Осторожно вынуть магазин из основания рукоятки, устранить причину задержки, продолжить выполнение упражнения.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color w:val="000000"/>
          <w:sz w:val="20"/>
          <w:szCs w:val="20"/>
        </w:rPr>
        <w:t>2. Поставить оружие на предохранитель, вынуть магазин из основания рукоятки, сдать оружие руководителю стрельб (инструктору).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color w:val="000000"/>
          <w:sz w:val="20"/>
          <w:szCs w:val="20"/>
        </w:rPr>
        <w:t>3. Не производить никаких действий с оружием и удерживая его</w:t>
      </w:r>
      <w:r w:rsidRPr="00584D78">
        <w:rPr>
          <w:rFonts w:eastAsia="Batang"/>
          <w:color w:val="000000"/>
          <w:sz w:val="20"/>
          <w:szCs w:val="20"/>
        </w:rPr>
        <w:br/>
        <w:t>в направлении мишени, доложить руководителю стрельб (инструктору)</w:t>
      </w:r>
      <w:r w:rsidRPr="00584D78">
        <w:rPr>
          <w:rFonts w:eastAsia="Batang"/>
          <w:color w:val="000000"/>
          <w:sz w:val="20"/>
          <w:szCs w:val="20"/>
        </w:rPr>
        <w:br/>
        <w:t>о задержке и действовать по его команде.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0"/>
          <w:szCs w:val="20"/>
        </w:rPr>
      </w:pPr>
      <w:r w:rsidRPr="00584D78">
        <w:rPr>
          <w:rFonts w:eastAsia="Batang"/>
          <w:i/>
          <w:iCs/>
          <w:color w:val="000000"/>
          <w:sz w:val="20"/>
          <w:szCs w:val="20"/>
        </w:rPr>
        <w:t>3</w:t>
      </w:r>
    </w:p>
    <w:p w:rsidR="008E1046" w:rsidRPr="00584D78" w:rsidRDefault="008E1046" w:rsidP="00A144CA">
      <w:pPr>
        <w:tabs>
          <w:tab w:val="left" w:pos="993"/>
        </w:tabs>
        <w:ind w:right="-57" w:firstLine="709"/>
        <w:jc w:val="both"/>
        <w:rPr>
          <w:rFonts w:eastAsia="Batang"/>
          <w:sz w:val="20"/>
          <w:szCs w:val="20"/>
        </w:rPr>
      </w:pPr>
      <w:r w:rsidRPr="00584D78">
        <w:rPr>
          <w:rFonts w:eastAsia="Batang"/>
          <w:b/>
          <w:bCs/>
          <w:color w:val="000000"/>
          <w:sz w:val="20"/>
          <w:szCs w:val="20"/>
        </w:rPr>
        <w:t>5.68. При стрельбе в тире в противошумовых наушниках или защитных очках действуют следующие правила:</w:t>
      </w:r>
    </w:p>
    <w:p w:rsidR="008E1046" w:rsidRPr="00584D78" w:rsidRDefault="008E1046" w:rsidP="00A144CA">
      <w:pPr>
        <w:tabs>
          <w:tab w:val="left" w:pos="720"/>
          <w:tab w:val="left" w:pos="993"/>
        </w:tabs>
        <w:ind w:right="-57" w:firstLine="709"/>
        <w:jc w:val="both"/>
        <w:rPr>
          <w:rFonts w:eastAsia="Batang"/>
          <w:sz w:val="20"/>
          <w:szCs w:val="20"/>
        </w:rPr>
      </w:pPr>
      <w:r w:rsidRPr="00584D78">
        <w:rPr>
          <w:rFonts w:eastAsia="Batang"/>
          <w:color w:val="000000"/>
          <w:sz w:val="20"/>
          <w:szCs w:val="20"/>
        </w:rPr>
        <w:t>1. Следует закрепить их во избежание падения во время стрельбы.</w:t>
      </w:r>
    </w:p>
    <w:p w:rsidR="008E1046" w:rsidRPr="00584D78" w:rsidRDefault="008E1046" w:rsidP="00A144CA">
      <w:pPr>
        <w:tabs>
          <w:tab w:val="left" w:pos="720"/>
          <w:tab w:val="left" w:pos="993"/>
        </w:tabs>
        <w:ind w:right="-57" w:firstLine="709"/>
        <w:jc w:val="both"/>
        <w:rPr>
          <w:rFonts w:eastAsia="Batang"/>
          <w:sz w:val="20"/>
          <w:szCs w:val="20"/>
        </w:rPr>
      </w:pPr>
      <w:r w:rsidRPr="00584D78">
        <w:rPr>
          <w:rFonts w:eastAsia="Batang"/>
          <w:color w:val="000000"/>
          <w:sz w:val="20"/>
          <w:szCs w:val="20"/>
        </w:rPr>
        <w:t>2. Запрещается надевать, поправлять и снимать их с оружием в руках.</w:t>
      </w:r>
    </w:p>
    <w:p w:rsidR="008E1046" w:rsidRPr="00584D78" w:rsidRDefault="008E1046" w:rsidP="00A144CA">
      <w:pPr>
        <w:tabs>
          <w:tab w:val="left" w:pos="720"/>
          <w:tab w:val="left" w:pos="993"/>
        </w:tabs>
        <w:ind w:right="-57" w:firstLine="709"/>
        <w:jc w:val="both"/>
        <w:rPr>
          <w:rFonts w:eastAsia="Batang"/>
          <w:sz w:val="20"/>
          <w:szCs w:val="20"/>
        </w:rPr>
      </w:pPr>
      <w:r w:rsidRPr="00584D78">
        <w:rPr>
          <w:rFonts w:eastAsia="Batang"/>
          <w:color w:val="000000"/>
          <w:sz w:val="20"/>
          <w:szCs w:val="20"/>
        </w:rPr>
        <w:t>3. Разрешается надевать, поправлять и снимать их с оружием в руках.</w:t>
      </w:r>
    </w:p>
    <w:p w:rsidR="008E1046" w:rsidRPr="00584D78" w:rsidRDefault="008E1046" w:rsidP="00A144CA">
      <w:pPr>
        <w:tabs>
          <w:tab w:val="left" w:pos="993"/>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5.69.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8E1046" w:rsidRPr="00584D78" w:rsidRDefault="008E1046" w:rsidP="00A144CA">
      <w:pPr>
        <w:tabs>
          <w:tab w:val="left" w:pos="720"/>
          <w:tab w:val="left" w:pos="1134"/>
        </w:tabs>
        <w:ind w:right="-57" w:firstLine="709"/>
        <w:jc w:val="both"/>
        <w:rPr>
          <w:rFonts w:eastAsia="Batang"/>
          <w:sz w:val="20"/>
          <w:szCs w:val="20"/>
        </w:rPr>
      </w:pPr>
      <w:r w:rsidRPr="00584D78">
        <w:rPr>
          <w:rFonts w:eastAsia="Batang"/>
          <w:color w:val="000000"/>
          <w:sz w:val="20"/>
          <w:szCs w:val="20"/>
        </w:rPr>
        <w:t>1. Непосредственно в руках стрелка.</w:t>
      </w:r>
    </w:p>
    <w:p w:rsidR="008E1046" w:rsidRPr="00584D78" w:rsidRDefault="008E1046" w:rsidP="00A144CA">
      <w:pPr>
        <w:tabs>
          <w:tab w:val="left" w:pos="720"/>
          <w:tab w:val="left" w:pos="1134"/>
        </w:tabs>
        <w:ind w:right="-57" w:firstLine="709"/>
        <w:jc w:val="both"/>
        <w:rPr>
          <w:rFonts w:eastAsia="Batang"/>
          <w:sz w:val="20"/>
          <w:szCs w:val="20"/>
        </w:rPr>
      </w:pPr>
      <w:r w:rsidRPr="00584D78">
        <w:rPr>
          <w:rFonts w:eastAsia="Batang"/>
          <w:color w:val="000000"/>
          <w:sz w:val="20"/>
          <w:szCs w:val="20"/>
        </w:rPr>
        <w:t>2. В кобуре стрелка или на столике стрелка - в разряженном или поставленном на предохранитель виде.</w:t>
      </w:r>
    </w:p>
    <w:p w:rsidR="008E1046" w:rsidRPr="00584D78" w:rsidRDefault="008E1046" w:rsidP="00A144CA">
      <w:pPr>
        <w:tabs>
          <w:tab w:val="left" w:pos="720"/>
          <w:tab w:val="left" w:pos="1134"/>
        </w:tabs>
        <w:ind w:right="-57" w:firstLine="709"/>
        <w:jc w:val="both"/>
        <w:rPr>
          <w:rFonts w:eastAsia="Batang"/>
          <w:sz w:val="20"/>
          <w:szCs w:val="20"/>
        </w:rPr>
      </w:pPr>
      <w:r w:rsidRPr="00584D78">
        <w:rPr>
          <w:rFonts w:eastAsia="Batang"/>
          <w:color w:val="000000"/>
          <w:sz w:val="20"/>
          <w:szCs w:val="20"/>
        </w:rPr>
        <w:t>3. Какие-либо правила на этот счет отсутствуют.</w:t>
      </w:r>
    </w:p>
    <w:p w:rsidR="008E1046" w:rsidRPr="00584D78" w:rsidRDefault="008E1046" w:rsidP="00A144CA">
      <w:pPr>
        <w:tabs>
          <w:tab w:val="left" w:pos="1134"/>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5.70. Действия по временному прекращению стрельбы в тире,</w:t>
      </w:r>
      <w:r w:rsidRPr="00584D78">
        <w:rPr>
          <w:rFonts w:eastAsia="Batang"/>
          <w:b/>
          <w:bCs/>
          <w:color w:val="000000"/>
          <w:sz w:val="20"/>
          <w:szCs w:val="20"/>
        </w:rPr>
        <w:br/>
        <w:t>на стрельбище и при исполнении служебных обязанностей работника юридического лица с особыми уставными задачами: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Прекратить нажим на хвост спускового крючка; включить предохранитель (если таковой имеется); при необходимости – перезарядить оружие.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 xml:space="preserve">5.71. Для временного прекращения стрельбы в тире </w:t>
      </w:r>
      <w:r w:rsidRPr="00584D78">
        <w:rPr>
          <w:rFonts w:eastAsia="Batang"/>
          <w:b/>
          <w:bCs/>
          <w:color w:val="000000"/>
          <w:sz w:val="20"/>
          <w:szCs w:val="20"/>
        </w:rPr>
        <w:br/>
        <w:t>(на стрельбище) подается команда:</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«Оружие к осмотру».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«Разряжай».</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«Стой» (при стрельбе в движении - «Прекратить огонь»).</w:t>
      </w:r>
    </w:p>
    <w:p w:rsidR="008E1046" w:rsidRPr="00584D78" w:rsidRDefault="008E1046" w:rsidP="00A144CA">
      <w:pPr>
        <w:tabs>
          <w:tab w:val="left" w:pos="2520"/>
        </w:tabs>
        <w:ind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5.72. Для полного прекращения стрельбы в тире (на стрельбище) подается команда:</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«Оружие к осмотру».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«Разряжай».</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«Стой» (при стрельбе в движении - «Прекратить огонь»).</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5.73. Контрольный спуск курка оружия (в тире, на стрельбище, после его применения при исполнении служебных обязанностей) производится:</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После осмотра оружия руководителем стрельбы (вышестоящим начальником, иным уполномоченным лицом).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После разряжания оружия (до процедуры его осмотра).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Сразу после временного прекращения стрельбы.</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1</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5.74. При выполнении команды «Заряжай», согласно понятию</w:t>
      </w:r>
      <w:r w:rsidRPr="00584D78">
        <w:rPr>
          <w:rFonts w:eastAsia="Batang"/>
          <w:b/>
          <w:bCs/>
          <w:color w:val="000000"/>
          <w:sz w:val="20"/>
          <w:szCs w:val="20"/>
        </w:rPr>
        <w:br/>
        <w:t>о заряжании стрелкового оружия, установленному действующим государственным стандартом (с учетом требований безопасности</w:t>
      </w:r>
      <w:r w:rsidRPr="00584D78">
        <w:rPr>
          <w:rFonts w:eastAsia="Batang"/>
          <w:b/>
          <w:bCs/>
          <w:color w:val="000000"/>
          <w:sz w:val="20"/>
          <w:szCs w:val="20"/>
        </w:rPr>
        <w:br/>
        <w:t>на стрелковых объектах):</w:t>
      </w:r>
    </w:p>
    <w:p w:rsidR="008E1046" w:rsidRPr="00584D78" w:rsidRDefault="008E1046" w:rsidP="00A144CA">
      <w:pPr>
        <w:tabs>
          <w:tab w:val="left" w:pos="720"/>
        </w:tabs>
        <w:ind w:right="-57" w:firstLine="709"/>
        <w:jc w:val="both"/>
        <w:rPr>
          <w:rFonts w:eastAsia="Batang"/>
          <w:sz w:val="20"/>
          <w:szCs w:val="20"/>
        </w:rPr>
      </w:pPr>
      <w:r w:rsidRPr="00584D78">
        <w:rPr>
          <w:rFonts w:eastAsia="Batang"/>
          <w:color w:val="000000"/>
          <w:sz w:val="20"/>
          <w:szCs w:val="20"/>
        </w:rPr>
        <w:t xml:space="preserve">1. Пистолет направляется дульной частью в сторону мишени, снаряженный магазин вставляется в основание рукоятки пистолета </w:t>
      </w:r>
      <w:r w:rsidRPr="00584D78">
        <w:rPr>
          <w:rFonts w:eastAsia="Batang"/>
          <w:color w:val="000000"/>
          <w:sz w:val="20"/>
          <w:szCs w:val="20"/>
        </w:rPr>
        <w:br/>
        <w:t xml:space="preserve">(еслипо условиям упражнения уже не был присоединен), патрон </w:t>
      </w:r>
      <w:r w:rsidRPr="00584D78">
        <w:rPr>
          <w:rFonts w:eastAsia="Batang"/>
          <w:color w:val="000000"/>
          <w:sz w:val="20"/>
          <w:szCs w:val="20"/>
        </w:rPr>
        <w:br/>
        <w:t>в патронникне досылается, стрелок производит доклад о готовности «Ивановк стрельбе готов».</w:t>
      </w:r>
    </w:p>
    <w:p w:rsidR="008E1046" w:rsidRPr="00584D78" w:rsidRDefault="008E1046" w:rsidP="00A144CA">
      <w:pPr>
        <w:tabs>
          <w:tab w:val="left" w:pos="720"/>
        </w:tabs>
        <w:ind w:right="-57" w:firstLine="709"/>
        <w:jc w:val="both"/>
        <w:rPr>
          <w:rFonts w:eastAsia="Batang"/>
          <w:sz w:val="20"/>
          <w:szCs w:val="20"/>
        </w:rPr>
      </w:pPr>
      <w:r w:rsidRPr="00584D78">
        <w:rPr>
          <w:rFonts w:eastAsia="Batang"/>
          <w:color w:val="000000"/>
          <w:sz w:val="20"/>
          <w:szCs w:val="20"/>
        </w:rPr>
        <w:t xml:space="preserve">2. Пистолет направляется дульной частью в сторону мишени, снаряженный магазин вставляется в основание рукоятки пистолета </w:t>
      </w:r>
      <w:r w:rsidRPr="00584D78">
        <w:rPr>
          <w:rFonts w:eastAsia="Batang"/>
          <w:color w:val="000000"/>
          <w:sz w:val="20"/>
          <w:szCs w:val="20"/>
        </w:rPr>
        <w:br/>
        <w:t>(еслипо условиям упражнения уже не был присоединен), пистолет снимаетсяс предохранителя (предохранитель выключается), патрон досылаетсяв патронник, пистолет ставится на предохранитель (предохранитель включается), стрелок производит доклад о готовности «Иванов к стрельбе готов».</w:t>
      </w:r>
    </w:p>
    <w:p w:rsidR="008E1046" w:rsidRPr="00584D78" w:rsidRDefault="008E1046" w:rsidP="00A144CA">
      <w:pPr>
        <w:tabs>
          <w:tab w:val="left" w:pos="720"/>
        </w:tabs>
        <w:ind w:right="-57" w:firstLine="709"/>
        <w:jc w:val="both"/>
        <w:rPr>
          <w:rFonts w:eastAsia="Batang"/>
          <w:sz w:val="20"/>
          <w:szCs w:val="20"/>
        </w:rPr>
      </w:pPr>
      <w:r w:rsidRPr="00584D78">
        <w:rPr>
          <w:rFonts w:eastAsia="Batang"/>
          <w:color w:val="000000"/>
          <w:sz w:val="20"/>
          <w:szCs w:val="20"/>
        </w:rPr>
        <w:t>3. Пистолет удерживается дульной частью в произвольном направлении, снаряженный магазин вставляется в основание рукоятки пистолета (еслипо условиям упражнения уже не был присоединен), пистолет снимаетсяс предохранителя (предохранитель выключается), патрон досылаетсяв патронник, пистолет ставится на предохранитель (предохранитель включается), стрелок производит доклад о готовности «Иванов к стрельбе готов».</w:t>
      </w:r>
    </w:p>
    <w:p w:rsidR="008E1046" w:rsidRPr="00584D78" w:rsidRDefault="008E1046" w:rsidP="00A144CA">
      <w:pPr>
        <w:tabs>
          <w:tab w:val="left" w:pos="720"/>
        </w:tabs>
        <w:ind w:right="-57" w:firstLine="709"/>
        <w:jc w:val="both"/>
        <w:rPr>
          <w:rFonts w:eastAsia="Batang"/>
          <w:i/>
          <w:iCs/>
          <w:sz w:val="20"/>
          <w:szCs w:val="20"/>
        </w:rPr>
      </w:pPr>
      <w:r w:rsidRPr="00584D78">
        <w:rPr>
          <w:rFonts w:eastAsia="Batang"/>
          <w:i/>
          <w:iCs/>
          <w:color w:val="000000"/>
          <w:sz w:val="20"/>
          <w:szCs w:val="20"/>
        </w:rPr>
        <w:t>2</w:t>
      </w:r>
    </w:p>
    <w:p w:rsidR="008E1046" w:rsidRPr="00584D78" w:rsidRDefault="008E1046" w:rsidP="00A144CA">
      <w:pPr>
        <w:tabs>
          <w:tab w:val="left" w:pos="720"/>
        </w:tabs>
        <w:ind w:right="-57" w:firstLine="709"/>
        <w:jc w:val="both"/>
        <w:rPr>
          <w:rFonts w:eastAsia="Batang"/>
          <w:sz w:val="20"/>
          <w:szCs w:val="20"/>
        </w:rPr>
      </w:pPr>
      <w:r w:rsidRPr="00584D78">
        <w:rPr>
          <w:rFonts w:eastAsia="Batang"/>
          <w:b/>
          <w:bCs/>
          <w:color w:val="000000"/>
          <w:sz w:val="20"/>
          <w:szCs w:val="20"/>
        </w:rPr>
        <w:t xml:space="preserve">5.75. Действия стрелка по полному прекращению стрельбы </w:t>
      </w:r>
      <w:r w:rsidRPr="00584D78">
        <w:rPr>
          <w:rFonts w:eastAsia="Batang"/>
          <w:b/>
          <w:bCs/>
          <w:color w:val="000000"/>
          <w:sz w:val="20"/>
          <w:szCs w:val="20"/>
        </w:rPr>
        <w:br/>
        <w:t>в тире (на стрельбище):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Прекратить нажим на хвост спускового крючка; включить предохранитель (если таковой имеется).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 xml:space="preserve">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w:t>
      </w:r>
      <w:r w:rsidRPr="00584D78">
        <w:rPr>
          <w:rFonts w:eastAsia="Batang"/>
          <w:color w:val="000000"/>
          <w:sz w:val="20"/>
          <w:szCs w:val="20"/>
        </w:rPr>
        <w:br/>
        <w:t>по команде «Оружие – к осмотру».</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5.76. Действия с пистолетом при получении стрелком в тире</w:t>
      </w:r>
      <w:r w:rsidRPr="00584D78">
        <w:rPr>
          <w:rFonts w:eastAsia="Batang"/>
          <w:b/>
          <w:bCs/>
          <w:color w:val="000000"/>
          <w:sz w:val="20"/>
          <w:szCs w:val="20"/>
        </w:rPr>
        <w:br/>
        <w:t>(на стрельбище) команды «Оружие – к осмотру»:</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Извлечь магазин, предъявить оружие к осмотру (в положении</w:t>
      </w:r>
      <w:r w:rsidRPr="00584D78">
        <w:rPr>
          <w:rFonts w:eastAsia="Batang"/>
          <w:color w:val="000000"/>
          <w:sz w:val="20"/>
          <w:szCs w:val="20"/>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2. Извлечь магазин, предъявить оружие к осмотру (в положении</w:t>
      </w:r>
      <w:r w:rsidRPr="00584D78">
        <w:rPr>
          <w:rFonts w:eastAsia="Batang"/>
          <w:color w:val="000000"/>
          <w:sz w:val="20"/>
          <w:szCs w:val="20"/>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3. Извлечь магазин, предъявить оружие к осмотру (в положении</w:t>
      </w:r>
      <w:r w:rsidRPr="00584D78">
        <w:rPr>
          <w:rFonts w:eastAsia="Batang"/>
          <w:color w:val="000000"/>
          <w:sz w:val="20"/>
          <w:szCs w:val="20"/>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5.77. Действия с оружием по завершении его применения работником юридического лица с особыми уставными задачами</w:t>
      </w:r>
      <w:r w:rsidRPr="00584D78">
        <w:rPr>
          <w:rFonts w:eastAsia="Batang"/>
          <w:b/>
          <w:bCs/>
          <w:color w:val="000000"/>
          <w:sz w:val="20"/>
          <w:szCs w:val="20"/>
        </w:rPr>
        <w:br/>
        <w:t>при исполнении служебных обязанностей (до прибытия правоохранительных органов):</w:t>
      </w:r>
    </w:p>
    <w:p w:rsidR="008E1046" w:rsidRPr="00584D78" w:rsidRDefault="008E1046" w:rsidP="00A144CA">
      <w:pPr>
        <w:tabs>
          <w:tab w:val="left" w:pos="1966"/>
          <w:tab w:val="left" w:pos="2882"/>
          <w:tab w:val="left" w:pos="3798"/>
          <w:tab w:val="left" w:pos="4714"/>
        </w:tabs>
        <w:ind w:right="-57" w:firstLine="709"/>
        <w:jc w:val="both"/>
        <w:rPr>
          <w:rFonts w:eastAsia="Batang"/>
          <w:sz w:val="20"/>
          <w:szCs w:val="20"/>
        </w:rPr>
      </w:pPr>
      <w:r w:rsidRPr="00584D78">
        <w:rPr>
          <w:rFonts w:eastAsia="Batang"/>
          <w:color w:val="000000"/>
          <w:sz w:val="20"/>
          <w:szCs w:val="20"/>
        </w:rPr>
        <w:t>1. Прекратить нажим на хвост спускового крючка, не разряжая оружиеи не ставя оружие на предохранитель, дождаться указаний вышестоящего начальника или представителей правоохранительных органов.</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 xml:space="preserve">3. Прекратить нажим на хвост спускового крючка, не разряжая оружие, включить предохранитель (если таковой имеется), убрать оружие </w:t>
      </w:r>
      <w:r w:rsidRPr="00584D78">
        <w:rPr>
          <w:rFonts w:eastAsia="Batang"/>
          <w:color w:val="000000"/>
          <w:sz w:val="20"/>
          <w:szCs w:val="20"/>
        </w:rPr>
        <w:br/>
        <w:t xml:space="preserve">в кобуру (для тех видов оружия, ношение которых осуществляется </w:t>
      </w:r>
      <w:r w:rsidRPr="00584D78">
        <w:rPr>
          <w:rFonts w:eastAsia="Batang"/>
          <w:color w:val="000000"/>
          <w:sz w:val="20"/>
          <w:szCs w:val="20"/>
        </w:rPr>
        <w:br/>
        <w:t>в кобуре).</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3</w:t>
      </w:r>
    </w:p>
    <w:p w:rsidR="008E1046" w:rsidRPr="00584D78" w:rsidRDefault="008E1046" w:rsidP="00A144CA">
      <w:pPr>
        <w:tabs>
          <w:tab w:val="left" w:pos="1134"/>
        </w:tabs>
        <w:ind w:right="-57" w:firstLine="709"/>
        <w:jc w:val="both"/>
        <w:rPr>
          <w:rFonts w:eastAsia="Batang"/>
          <w:sz w:val="20"/>
          <w:szCs w:val="20"/>
        </w:rPr>
      </w:pPr>
      <w:r w:rsidRPr="00584D78">
        <w:rPr>
          <w:rFonts w:eastAsia="Batang"/>
          <w:b/>
          <w:bCs/>
          <w:color w:val="000000"/>
          <w:sz w:val="20"/>
          <w:szCs w:val="20"/>
        </w:rPr>
        <w:t>5.78. Безопасное использование оружия при его ношении предполагает передачу оружия лицу, уполномоченному на его проверку:</w:t>
      </w:r>
    </w:p>
    <w:p w:rsidR="008E1046" w:rsidRPr="00584D78" w:rsidRDefault="008E1046" w:rsidP="00A144CA">
      <w:pPr>
        <w:tabs>
          <w:tab w:val="left" w:pos="1134"/>
        </w:tabs>
        <w:ind w:right="-57" w:firstLine="709"/>
        <w:jc w:val="both"/>
        <w:rPr>
          <w:rFonts w:eastAsia="Batang"/>
          <w:sz w:val="20"/>
          <w:szCs w:val="20"/>
        </w:rPr>
      </w:pPr>
      <w:r w:rsidRPr="00584D78">
        <w:rPr>
          <w:rFonts w:eastAsia="Batang"/>
          <w:color w:val="000000"/>
          <w:sz w:val="20"/>
          <w:szCs w:val="20"/>
        </w:rPr>
        <w:t>1. С патроном в патроннике и присоединенным магазином.</w:t>
      </w:r>
    </w:p>
    <w:p w:rsidR="008E1046" w:rsidRPr="00584D78" w:rsidRDefault="008E1046" w:rsidP="00A144CA">
      <w:pPr>
        <w:tabs>
          <w:tab w:val="left" w:pos="720"/>
          <w:tab w:val="left" w:pos="1134"/>
        </w:tabs>
        <w:ind w:right="-57" w:firstLine="709"/>
        <w:jc w:val="both"/>
        <w:rPr>
          <w:rFonts w:eastAsia="Batang"/>
          <w:sz w:val="20"/>
          <w:szCs w:val="20"/>
        </w:rPr>
      </w:pPr>
      <w:r w:rsidRPr="00584D78">
        <w:rPr>
          <w:rFonts w:eastAsia="Batang"/>
          <w:color w:val="000000"/>
          <w:sz w:val="20"/>
          <w:szCs w:val="20"/>
        </w:rPr>
        <w:t>2. С отсоединенным магазином и после проверки факта отсутствия патрона в патроннике.</w:t>
      </w:r>
    </w:p>
    <w:p w:rsidR="008E1046" w:rsidRPr="00584D78" w:rsidRDefault="008E1046" w:rsidP="00A144CA">
      <w:pPr>
        <w:tabs>
          <w:tab w:val="left" w:pos="720"/>
          <w:tab w:val="left" w:pos="1134"/>
        </w:tabs>
        <w:ind w:right="-57" w:firstLine="709"/>
        <w:jc w:val="both"/>
        <w:rPr>
          <w:rFonts w:eastAsia="Batang"/>
          <w:sz w:val="20"/>
          <w:szCs w:val="20"/>
        </w:rPr>
      </w:pPr>
      <w:r w:rsidRPr="00584D78">
        <w:rPr>
          <w:rFonts w:eastAsia="Batang"/>
          <w:color w:val="000000"/>
          <w:sz w:val="20"/>
          <w:szCs w:val="20"/>
        </w:rPr>
        <w:t>3. В том состоянии, которого потребовал проверяющий.</w:t>
      </w:r>
    </w:p>
    <w:p w:rsidR="008E1046" w:rsidRPr="00584D78" w:rsidRDefault="008E1046" w:rsidP="00A144CA">
      <w:pPr>
        <w:tabs>
          <w:tab w:val="left" w:pos="1134"/>
        </w:tabs>
        <w:ind w:right="-57" w:firstLine="709"/>
        <w:jc w:val="both"/>
        <w:rPr>
          <w:rFonts w:eastAsia="Batang"/>
          <w:sz w:val="20"/>
          <w:szCs w:val="20"/>
        </w:rPr>
      </w:pPr>
      <w:r w:rsidRPr="00584D78">
        <w:rPr>
          <w:rFonts w:eastAsia="Batang"/>
          <w:i/>
          <w:iCs/>
          <w:color w:val="000000"/>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5.79. Чистка и смазка оружия (пистолетов, револьверов, ружей</w:t>
      </w:r>
      <w:r w:rsidRPr="00584D78">
        <w:rPr>
          <w:rFonts w:eastAsia="Batang"/>
          <w:b/>
          <w:bCs/>
          <w:color w:val="000000"/>
          <w:sz w:val="20"/>
          <w:szCs w:val="20"/>
        </w:rPr>
        <w:br/>
        <w:t>и карабинов), находящегося без употребления, производится: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Ежедневно.</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Не реже одного раза в неделю.</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Не реже одного раза в месяц.</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kern w:val="2"/>
          <w:sz w:val="20"/>
          <w:szCs w:val="20"/>
        </w:rPr>
        <w:t>2</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5.80. Чистка и смазка оружия (пистолетов, револьверов, ружей</w:t>
      </w:r>
      <w:r w:rsidRPr="00584D78">
        <w:rPr>
          <w:rFonts w:eastAsia="Batang"/>
          <w:b/>
          <w:bCs/>
          <w:color w:val="000000"/>
          <w:sz w:val="20"/>
          <w:szCs w:val="20"/>
        </w:rPr>
        <w:br/>
        <w:t>и карабинов) после стрельбы производится:</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Однократно, по возвращении со стрельбы.</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Немедленно по окончании стрельбы (частично), по возвращении</w:t>
      </w:r>
      <w:r w:rsidRPr="00584D78">
        <w:rPr>
          <w:rFonts w:eastAsia="Batang"/>
          <w:color w:val="000000"/>
          <w:sz w:val="20"/>
          <w:szCs w:val="20"/>
        </w:rPr>
        <w:br/>
        <w:t>со стрельбы (окончательно).</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Немедленно по окончании стрельбы (частично), по возвращении</w:t>
      </w:r>
      <w:r w:rsidRPr="00584D78">
        <w:rPr>
          <w:rFonts w:eastAsia="Batang"/>
          <w:color w:val="000000"/>
          <w:sz w:val="20"/>
          <w:szCs w:val="20"/>
        </w:rPr>
        <w:br/>
        <w:t>со стрельбы (окончательно), в последующие 3-4 дня ежедневно.</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kern w:val="2"/>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5.81. Чистка и смазка оружия (пистолетов, револьверов, ружей</w:t>
      </w:r>
      <w:r w:rsidRPr="00584D78">
        <w:rPr>
          <w:rFonts w:eastAsia="Batang"/>
          <w:b/>
          <w:bCs/>
          <w:color w:val="000000"/>
          <w:sz w:val="20"/>
          <w:szCs w:val="20"/>
        </w:rPr>
        <w:br/>
        <w:t>и карабинов), внесенного с мороза в теплое помещение:</w:t>
      </w:r>
    </w:p>
    <w:p w:rsidR="008E1046" w:rsidRPr="00584D78" w:rsidRDefault="008E1046"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Производится после того, как оружие «отпотеет» (появятся капли влаги) и влага высохнет.</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 xml:space="preserve">2. Производится, не дожидаясь, пока оружие начнет «отпотевать» (оружие сразу протирается насухо; начинается его чистка). </w:t>
      </w:r>
    </w:p>
    <w:p w:rsidR="008E1046" w:rsidRPr="00584D78" w:rsidRDefault="008E1046"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Производится, когда оружие «отпотеет» - появятся капли влаги (после этого сразу протирается насухо; начинается его чистка).</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kern w:val="2"/>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5.82. Смазку оружия положено производить:</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Одновременно с чисткой.</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По истечении 10 минут после чистки.</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Немедленно после чистки.</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kern w:val="2"/>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 xml:space="preserve">5.83. Произойдет ли выстрел, если работник юридического лица </w:t>
      </w:r>
      <w:r w:rsidRPr="00584D78">
        <w:rPr>
          <w:rFonts w:eastAsia="Batang"/>
          <w:b/>
          <w:bCs/>
          <w:color w:val="000000"/>
          <w:sz w:val="20"/>
          <w:szCs w:val="20"/>
        </w:rPr>
        <w:br/>
        <w:t>с особыми уставными задачами дослал патрон в патронник пистолета, передернув затвор и сразу поставил его на предохранитель (а при этом курок сорвался с боевого взвода!)?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Произойдет, как и при любом срыве курка с боевого взвода.</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Произойдет, но с замедлением до 30 секунд.</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Не произойдет, пока не будет произведен повторный взвод и спуск курка при снятом предохранителе.</w:t>
      </w:r>
    </w:p>
    <w:p w:rsidR="008E1046" w:rsidRPr="00584D78" w:rsidRDefault="008E1046"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kern w:val="2"/>
          <w:sz w:val="20"/>
          <w:szCs w:val="20"/>
        </w:rPr>
        <w:t>3</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b/>
          <w:bCs/>
          <w:color w:val="000000"/>
          <w:sz w:val="20"/>
          <w:szCs w:val="20"/>
        </w:rPr>
        <w:t>5.84. Как следует производить перезарядку служебного (гладкоствольного длинноствольного) ружья с помповым механизмом?</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1. Быстрым движением цевья назад, и не задерживая в заднем положении, быстрым вперед.</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2. Медленно назад и быстро вперед.</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color w:val="000000"/>
          <w:sz w:val="20"/>
          <w:szCs w:val="20"/>
        </w:rPr>
        <w:t>3. Быстро назад и медленно вперед.</w:t>
      </w:r>
    </w:p>
    <w:p w:rsidR="008E1046" w:rsidRPr="00584D78" w:rsidRDefault="008E1046"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0"/>
          <w:szCs w:val="20"/>
        </w:rPr>
      </w:pPr>
      <w:r w:rsidRPr="00584D78">
        <w:rPr>
          <w:rFonts w:eastAsia="Batang"/>
          <w:i/>
          <w:iCs/>
          <w:color w:val="000000"/>
          <w:sz w:val="20"/>
          <w:szCs w:val="20"/>
        </w:rPr>
        <w:t>1</w:t>
      </w:r>
    </w:p>
    <w:p w:rsidR="008E1046" w:rsidRPr="0043218A" w:rsidRDefault="008E1046" w:rsidP="002405C7">
      <w:pPr>
        <w:widowControl w:val="0"/>
        <w:autoSpaceDE w:val="0"/>
        <w:ind w:right="-57" w:firstLine="709"/>
        <w:jc w:val="center"/>
        <w:rPr>
          <w:sz w:val="20"/>
          <w:szCs w:val="20"/>
        </w:rPr>
      </w:pPr>
    </w:p>
    <w:sectPr w:rsidR="008E1046" w:rsidRPr="0043218A" w:rsidSect="00813413">
      <w:headerReference w:type="default" r:id="rId7"/>
      <w:footerReference w:type="default" r:id="rId8"/>
      <w:pgSz w:w="11907" w:h="16840" w:code="9"/>
      <w:pgMar w:top="1134" w:right="1134" w:bottom="1134" w:left="1701" w:header="709"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046" w:rsidRDefault="008E1046" w:rsidP="00007C17">
      <w:r>
        <w:separator/>
      </w:r>
    </w:p>
  </w:endnote>
  <w:endnote w:type="continuationSeparator" w:id="1">
    <w:p w:rsidR="008E1046" w:rsidRDefault="008E1046" w:rsidP="00007C17">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ўа¬»¬¦¬ў"/>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046" w:rsidRPr="00813413" w:rsidRDefault="008E1046" w:rsidP="00813413">
    <w:pPr>
      <w:pStyle w:val="Foote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046" w:rsidRDefault="008E1046" w:rsidP="00007C17">
      <w:r>
        <w:separator/>
      </w:r>
    </w:p>
  </w:footnote>
  <w:footnote w:type="continuationSeparator" w:id="1">
    <w:p w:rsidR="008E1046" w:rsidRDefault="008E1046" w:rsidP="00007C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046" w:rsidRDefault="008E1046" w:rsidP="00813413">
    <w:pPr>
      <w:pStyle w:val="Header"/>
      <w:jc w:val="center"/>
    </w:pPr>
    <w:fldSimple w:instr="PAGE   \* MERGEFORMAT">
      <w:r>
        <w:rPr>
          <w:noProof/>
        </w:rPr>
        <w:t>30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nsid w:val="00000006"/>
    <w:multiLevelType w:val="multilevel"/>
    <w:tmpl w:val="00000006"/>
    <w:name w:val="WW8Num6"/>
    <w:lvl w:ilvl="0">
      <w:start w:val="1"/>
      <w:numFmt w:val="decimal"/>
      <w:lvlText w:val="%1."/>
      <w:lvlJc w:val="left"/>
      <w:pPr>
        <w:tabs>
          <w:tab w:val="num" w:pos="0"/>
        </w:tabs>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BD020F0"/>
    <w:multiLevelType w:val="hybridMultilevel"/>
    <w:tmpl w:val="C4E86A7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36DE0FB5"/>
    <w:multiLevelType w:val="multilevel"/>
    <w:tmpl w:val="83C218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nsid w:val="42050A55"/>
    <w:multiLevelType w:val="hybridMultilevel"/>
    <w:tmpl w:val="D0F4AA6C"/>
    <w:lvl w:ilvl="0" w:tplc="45785F3A">
      <w:start w:val="62"/>
      <w:numFmt w:val="bullet"/>
      <w:lvlText w:val=""/>
      <w:lvlJc w:val="left"/>
      <w:pPr>
        <w:tabs>
          <w:tab w:val="num" w:pos="809"/>
        </w:tabs>
        <w:ind w:left="809" w:hanging="525"/>
      </w:pPr>
      <w:rPr>
        <w:rFonts w:ascii="Symbol" w:eastAsia="Times New Roman" w:hAnsi="Symbol" w:hint="default"/>
      </w:r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cs="Wingdings" w:hint="default"/>
      </w:rPr>
    </w:lvl>
    <w:lvl w:ilvl="3" w:tplc="04190001">
      <w:start w:val="1"/>
      <w:numFmt w:val="bullet"/>
      <w:lvlText w:val=""/>
      <w:lvlJc w:val="left"/>
      <w:pPr>
        <w:tabs>
          <w:tab w:val="num" w:pos="2804"/>
        </w:tabs>
        <w:ind w:left="2804" w:hanging="360"/>
      </w:pPr>
      <w:rPr>
        <w:rFonts w:ascii="Symbol" w:hAnsi="Symbol" w:cs="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cs="Wingdings" w:hint="default"/>
      </w:rPr>
    </w:lvl>
    <w:lvl w:ilvl="6" w:tplc="04190001">
      <w:start w:val="1"/>
      <w:numFmt w:val="bullet"/>
      <w:lvlText w:val=""/>
      <w:lvlJc w:val="left"/>
      <w:pPr>
        <w:tabs>
          <w:tab w:val="num" w:pos="4964"/>
        </w:tabs>
        <w:ind w:left="4964" w:hanging="360"/>
      </w:pPr>
      <w:rPr>
        <w:rFonts w:ascii="Symbol" w:hAnsi="Symbol" w:cs="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cs="Wingdings" w:hint="default"/>
      </w:rPr>
    </w:lvl>
  </w:abstractNum>
  <w:abstractNum w:abstractNumId="14">
    <w:nsid w:val="47DC765D"/>
    <w:multiLevelType w:val="hybridMultilevel"/>
    <w:tmpl w:val="DCF416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45746F3"/>
    <w:multiLevelType w:val="hybridMultilevel"/>
    <w:tmpl w:val="5F98C78E"/>
    <w:lvl w:ilvl="0" w:tplc="525E63FA">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570223CA"/>
    <w:multiLevelType w:val="hybridMultilevel"/>
    <w:tmpl w:val="E684E722"/>
    <w:lvl w:ilvl="0" w:tplc="525E63FA">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9C74EBD"/>
    <w:multiLevelType w:val="hybridMultilevel"/>
    <w:tmpl w:val="CFBE250C"/>
    <w:lvl w:ilvl="0" w:tplc="525E63FA">
      <w:start w:val="2"/>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nsid w:val="6B4C0E92"/>
    <w:multiLevelType w:val="multilevel"/>
    <w:tmpl w:val="39EEC0A8"/>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num>
  <w:num w:numId="18">
    <w:abstractNumId w:val="11"/>
  </w:num>
  <w:num w:numId="19">
    <w:abstractNumId w:val="16"/>
  </w:num>
  <w:num w:numId="20">
    <w:abstractNumId w:val="18"/>
  </w:num>
  <w:num w:numId="21">
    <w:abstractNumId w:val="15"/>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7C17"/>
    <w:rsid w:val="00000972"/>
    <w:rsid w:val="00000C97"/>
    <w:rsid w:val="0000491D"/>
    <w:rsid w:val="00007C17"/>
    <w:rsid w:val="00011735"/>
    <w:rsid w:val="00017763"/>
    <w:rsid w:val="000214C2"/>
    <w:rsid w:val="0004729C"/>
    <w:rsid w:val="00047F95"/>
    <w:rsid w:val="00052496"/>
    <w:rsid w:val="00064E52"/>
    <w:rsid w:val="00073F2A"/>
    <w:rsid w:val="000970DD"/>
    <w:rsid w:val="000B1718"/>
    <w:rsid w:val="000B3C11"/>
    <w:rsid w:val="000F017F"/>
    <w:rsid w:val="000F253F"/>
    <w:rsid w:val="000F2844"/>
    <w:rsid w:val="000F3A30"/>
    <w:rsid w:val="000F7ED3"/>
    <w:rsid w:val="00102783"/>
    <w:rsid w:val="00103A57"/>
    <w:rsid w:val="001201CD"/>
    <w:rsid w:val="00122058"/>
    <w:rsid w:val="00123B03"/>
    <w:rsid w:val="001510B0"/>
    <w:rsid w:val="00153353"/>
    <w:rsid w:val="001535E7"/>
    <w:rsid w:val="001716B6"/>
    <w:rsid w:val="00172E1A"/>
    <w:rsid w:val="00176CB4"/>
    <w:rsid w:val="00183733"/>
    <w:rsid w:val="00185657"/>
    <w:rsid w:val="00186438"/>
    <w:rsid w:val="001A26FB"/>
    <w:rsid w:val="001A3E69"/>
    <w:rsid w:val="001A6167"/>
    <w:rsid w:val="001B67DD"/>
    <w:rsid w:val="001C10A8"/>
    <w:rsid w:val="001C257C"/>
    <w:rsid w:val="001C674F"/>
    <w:rsid w:val="001D2483"/>
    <w:rsid w:val="001E3A46"/>
    <w:rsid w:val="001E7CED"/>
    <w:rsid w:val="001F58EB"/>
    <w:rsid w:val="002034BA"/>
    <w:rsid w:val="002128F1"/>
    <w:rsid w:val="00214E05"/>
    <w:rsid w:val="0021508D"/>
    <w:rsid w:val="0021543E"/>
    <w:rsid w:val="00221892"/>
    <w:rsid w:val="002405C7"/>
    <w:rsid w:val="00243C8D"/>
    <w:rsid w:val="0025434B"/>
    <w:rsid w:val="00266DA7"/>
    <w:rsid w:val="00295E67"/>
    <w:rsid w:val="002A0749"/>
    <w:rsid w:val="002A7BC4"/>
    <w:rsid w:val="002B1471"/>
    <w:rsid w:val="002B2454"/>
    <w:rsid w:val="002C0CC5"/>
    <w:rsid w:val="002D1B9A"/>
    <w:rsid w:val="002D4035"/>
    <w:rsid w:val="002E07A6"/>
    <w:rsid w:val="002F285D"/>
    <w:rsid w:val="002F71B6"/>
    <w:rsid w:val="00316490"/>
    <w:rsid w:val="00317066"/>
    <w:rsid w:val="00322412"/>
    <w:rsid w:val="00324306"/>
    <w:rsid w:val="003267DE"/>
    <w:rsid w:val="003270E5"/>
    <w:rsid w:val="00333D32"/>
    <w:rsid w:val="00337EDE"/>
    <w:rsid w:val="00341B5A"/>
    <w:rsid w:val="0034202E"/>
    <w:rsid w:val="00343209"/>
    <w:rsid w:val="00344330"/>
    <w:rsid w:val="00352981"/>
    <w:rsid w:val="00357145"/>
    <w:rsid w:val="003631AD"/>
    <w:rsid w:val="00393EA2"/>
    <w:rsid w:val="003A4C58"/>
    <w:rsid w:val="003B38C7"/>
    <w:rsid w:val="003C1908"/>
    <w:rsid w:val="003C496C"/>
    <w:rsid w:val="003E0452"/>
    <w:rsid w:val="003E2719"/>
    <w:rsid w:val="003E3638"/>
    <w:rsid w:val="003F00F8"/>
    <w:rsid w:val="003F342D"/>
    <w:rsid w:val="00401919"/>
    <w:rsid w:val="00413B78"/>
    <w:rsid w:val="0043218A"/>
    <w:rsid w:val="00432994"/>
    <w:rsid w:val="00442B37"/>
    <w:rsid w:val="00461167"/>
    <w:rsid w:val="0047137F"/>
    <w:rsid w:val="00473FED"/>
    <w:rsid w:val="00474F48"/>
    <w:rsid w:val="00482B0C"/>
    <w:rsid w:val="004904AA"/>
    <w:rsid w:val="00492BC4"/>
    <w:rsid w:val="004A3917"/>
    <w:rsid w:val="004D51E2"/>
    <w:rsid w:val="004E127D"/>
    <w:rsid w:val="004E4309"/>
    <w:rsid w:val="004E775D"/>
    <w:rsid w:val="00515246"/>
    <w:rsid w:val="005302CA"/>
    <w:rsid w:val="00533EA9"/>
    <w:rsid w:val="0053724A"/>
    <w:rsid w:val="00543C96"/>
    <w:rsid w:val="00575B0D"/>
    <w:rsid w:val="00584D78"/>
    <w:rsid w:val="005A1FB8"/>
    <w:rsid w:val="005A4E26"/>
    <w:rsid w:val="005A5B44"/>
    <w:rsid w:val="005B47E8"/>
    <w:rsid w:val="005C512E"/>
    <w:rsid w:val="005D1129"/>
    <w:rsid w:val="005E43BB"/>
    <w:rsid w:val="005F75D6"/>
    <w:rsid w:val="006159BC"/>
    <w:rsid w:val="00623F7E"/>
    <w:rsid w:val="00624395"/>
    <w:rsid w:val="00646F68"/>
    <w:rsid w:val="0065196A"/>
    <w:rsid w:val="00656484"/>
    <w:rsid w:val="00661544"/>
    <w:rsid w:val="006644A1"/>
    <w:rsid w:val="00676F47"/>
    <w:rsid w:val="0069270C"/>
    <w:rsid w:val="006A7111"/>
    <w:rsid w:val="006B08D1"/>
    <w:rsid w:val="006D747A"/>
    <w:rsid w:val="00706D1C"/>
    <w:rsid w:val="0071063F"/>
    <w:rsid w:val="00710B88"/>
    <w:rsid w:val="00725D12"/>
    <w:rsid w:val="00727526"/>
    <w:rsid w:val="00732B30"/>
    <w:rsid w:val="007344DD"/>
    <w:rsid w:val="0075204F"/>
    <w:rsid w:val="00756D63"/>
    <w:rsid w:val="0076145A"/>
    <w:rsid w:val="00766BF7"/>
    <w:rsid w:val="007735F7"/>
    <w:rsid w:val="008021F1"/>
    <w:rsid w:val="00813413"/>
    <w:rsid w:val="008207FB"/>
    <w:rsid w:val="00833526"/>
    <w:rsid w:val="00833B3C"/>
    <w:rsid w:val="0083466E"/>
    <w:rsid w:val="008359CE"/>
    <w:rsid w:val="0083635F"/>
    <w:rsid w:val="00841218"/>
    <w:rsid w:val="008469A9"/>
    <w:rsid w:val="00852C76"/>
    <w:rsid w:val="00865B59"/>
    <w:rsid w:val="008662CD"/>
    <w:rsid w:val="0088172E"/>
    <w:rsid w:val="0088331F"/>
    <w:rsid w:val="00890A87"/>
    <w:rsid w:val="00896B6D"/>
    <w:rsid w:val="008A1C9F"/>
    <w:rsid w:val="008C2F94"/>
    <w:rsid w:val="008C7B0B"/>
    <w:rsid w:val="008D62B7"/>
    <w:rsid w:val="008E0838"/>
    <w:rsid w:val="008E1046"/>
    <w:rsid w:val="008E7B39"/>
    <w:rsid w:val="008F1428"/>
    <w:rsid w:val="0090259A"/>
    <w:rsid w:val="0090301B"/>
    <w:rsid w:val="00907B64"/>
    <w:rsid w:val="00935E0C"/>
    <w:rsid w:val="009431FC"/>
    <w:rsid w:val="009432C3"/>
    <w:rsid w:val="00944729"/>
    <w:rsid w:val="00954746"/>
    <w:rsid w:val="00963DAD"/>
    <w:rsid w:val="00971FFA"/>
    <w:rsid w:val="009E0AF4"/>
    <w:rsid w:val="009E3AFD"/>
    <w:rsid w:val="009E5F50"/>
    <w:rsid w:val="00A0291A"/>
    <w:rsid w:val="00A11A93"/>
    <w:rsid w:val="00A144CA"/>
    <w:rsid w:val="00A17AC0"/>
    <w:rsid w:val="00A232B5"/>
    <w:rsid w:val="00A368B0"/>
    <w:rsid w:val="00A41354"/>
    <w:rsid w:val="00A447CD"/>
    <w:rsid w:val="00A45BA2"/>
    <w:rsid w:val="00A52F93"/>
    <w:rsid w:val="00A54CE7"/>
    <w:rsid w:val="00A573A9"/>
    <w:rsid w:val="00A80181"/>
    <w:rsid w:val="00A80E9C"/>
    <w:rsid w:val="00A903AD"/>
    <w:rsid w:val="00A969E0"/>
    <w:rsid w:val="00AC08ED"/>
    <w:rsid w:val="00AC1F31"/>
    <w:rsid w:val="00AC28FA"/>
    <w:rsid w:val="00AD5EAF"/>
    <w:rsid w:val="00AF4D7F"/>
    <w:rsid w:val="00B06197"/>
    <w:rsid w:val="00B132E4"/>
    <w:rsid w:val="00B16A58"/>
    <w:rsid w:val="00B20AE6"/>
    <w:rsid w:val="00B24244"/>
    <w:rsid w:val="00B46045"/>
    <w:rsid w:val="00B50959"/>
    <w:rsid w:val="00B56173"/>
    <w:rsid w:val="00B57B54"/>
    <w:rsid w:val="00B61357"/>
    <w:rsid w:val="00B728AC"/>
    <w:rsid w:val="00B83212"/>
    <w:rsid w:val="00B866EF"/>
    <w:rsid w:val="00BA009D"/>
    <w:rsid w:val="00BA1DA7"/>
    <w:rsid w:val="00BA3762"/>
    <w:rsid w:val="00BA5DB5"/>
    <w:rsid w:val="00BB045C"/>
    <w:rsid w:val="00BF25FC"/>
    <w:rsid w:val="00C014A0"/>
    <w:rsid w:val="00C014AE"/>
    <w:rsid w:val="00C03545"/>
    <w:rsid w:val="00C05FA4"/>
    <w:rsid w:val="00C14458"/>
    <w:rsid w:val="00C27825"/>
    <w:rsid w:val="00C63984"/>
    <w:rsid w:val="00C733BD"/>
    <w:rsid w:val="00CD282F"/>
    <w:rsid w:val="00CD4FB7"/>
    <w:rsid w:val="00CF7245"/>
    <w:rsid w:val="00D17174"/>
    <w:rsid w:val="00D31567"/>
    <w:rsid w:val="00D32ED9"/>
    <w:rsid w:val="00D55882"/>
    <w:rsid w:val="00D73128"/>
    <w:rsid w:val="00D76CF8"/>
    <w:rsid w:val="00D77A58"/>
    <w:rsid w:val="00DB0F71"/>
    <w:rsid w:val="00DB405B"/>
    <w:rsid w:val="00DB4AA2"/>
    <w:rsid w:val="00DB6F83"/>
    <w:rsid w:val="00DC204B"/>
    <w:rsid w:val="00DE34FF"/>
    <w:rsid w:val="00DF7738"/>
    <w:rsid w:val="00E010F6"/>
    <w:rsid w:val="00E04E56"/>
    <w:rsid w:val="00E17569"/>
    <w:rsid w:val="00E31B5B"/>
    <w:rsid w:val="00E35DDB"/>
    <w:rsid w:val="00E37D2A"/>
    <w:rsid w:val="00E46F06"/>
    <w:rsid w:val="00E50547"/>
    <w:rsid w:val="00E54435"/>
    <w:rsid w:val="00E54F7E"/>
    <w:rsid w:val="00E5664C"/>
    <w:rsid w:val="00E77A02"/>
    <w:rsid w:val="00E91ECE"/>
    <w:rsid w:val="00E942A8"/>
    <w:rsid w:val="00EA4480"/>
    <w:rsid w:val="00EB2BBF"/>
    <w:rsid w:val="00EB40A2"/>
    <w:rsid w:val="00EB5CA5"/>
    <w:rsid w:val="00EB6F37"/>
    <w:rsid w:val="00EC198B"/>
    <w:rsid w:val="00EC4EBF"/>
    <w:rsid w:val="00EC6CAC"/>
    <w:rsid w:val="00ED4FE5"/>
    <w:rsid w:val="00ED7EDD"/>
    <w:rsid w:val="00EE6E41"/>
    <w:rsid w:val="00EF5038"/>
    <w:rsid w:val="00EF577B"/>
    <w:rsid w:val="00F0643C"/>
    <w:rsid w:val="00F144BD"/>
    <w:rsid w:val="00F222D2"/>
    <w:rsid w:val="00F262AA"/>
    <w:rsid w:val="00F27036"/>
    <w:rsid w:val="00F30006"/>
    <w:rsid w:val="00F32530"/>
    <w:rsid w:val="00F35CB2"/>
    <w:rsid w:val="00F43280"/>
    <w:rsid w:val="00F7210C"/>
    <w:rsid w:val="00F906A2"/>
    <w:rsid w:val="00FA16F8"/>
    <w:rsid w:val="00FB31DA"/>
    <w:rsid w:val="00FB794B"/>
    <w:rsid w:val="00FC0489"/>
    <w:rsid w:val="00FC54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C17"/>
    <w:pPr>
      <w:suppressAutoHyphens/>
      <w:ind w:firstLine="284"/>
    </w:pPr>
    <w:rPr>
      <w:rFonts w:ascii="Times New Roman" w:eastAsia="Times New Roman" w:hAnsi="Times New Roman"/>
      <w:lang w:eastAsia="ar-SA"/>
    </w:rPr>
  </w:style>
  <w:style w:type="paragraph" w:styleId="Heading1">
    <w:name w:val="heading 1"/>
    <w:basedOn w:val="Normal"/>
    <w:next w:val="Normal"/>
    <w:link w:val="Heading1Char"/>
    <w:uiPriority w:val="99"/>
    <w:qFormat/>
    <w:rsid w:val="0075204F"/>
    <w:pPr>
      <w:keepNext/>
      <w:tabs>
        <w:tab w:val="num" w:pos="0"/>
      </w:tabs>
      <w:spacing w:line="360" w:lineRule="auto"/>
      <w:ind w:firstLine="709"/>
      <w:jc w:val="right"/>
      <w:outlineLvl w:val="0"/>
    </w:pPr>
    <w:rPr>
      <w:sz w:val="28"/>
      <w:szCs w:val="28"/>
    </w:rPr>
  </w:style>
  <w:style w:type="paragraph" w:styleId="Heading2">
    <w:name w:val="heading 2"/>
    <w:basedOn w:val="Normal"/>
    <w:next w:val="Normal"/>
    <w:link w:val="Heading2Char"/>
    <w:uiPriority w:val="99"/>
    <w:qFormat/>
    <w:rsid w:val="00543C96"/>
    <w:pPr>
      <w:keepNext/>
      <w:tabs>
        <w:tab w:val="num" w:pos="0"/>
      </w:tabs>
      <w:ind w:firstLine="720"/>
      <w:jc w:val="center"/>
      <w:outlineLvl w:val="1"/>
    </w:pPr>
    <w:rPr>
      <w:b/>
      <w:bCs/>
      <w:i/>
      <w:iCs/>
      <w:sz w:val="28"/>
      <w:szCs w:val="28"/>
    </w:rPr>
  </w:style>
  <w:style w:type="paragraph" w:styleId="Heading3">
    <w:name w:val="heading 3"/>
    <w:basedOn w:val="Normal"/>
    <w:next w:val="Normal"/>
    <w:link w:val="Heading3Char"/>
    <w:uiPriority w:val="99"/>
    <w:qFormat/>
    <w:rsid w:val="00543C96"/>
    <w:pPr>
      <w:keepNext/>
      <w:tabs>
        <w:tab w:val="num" w:pos="0"/>
      </w:tabs>
      <w:spacing w:line="360" w:lineRule="auto"/>
      <w:ind w:left="720" w:hanging="720"/>
      <w:jc w:val="center"/>
      <w:outlineLvl w:val="2"/>
    </w:pPr>
    <w:rPr>
      <w:sz w:val="28"/>
      <w:szCs w:val="28"/>
    </w:rPr>
  </w:style>
  <w:style w:type="paragraph" w:styleId="Heading4">
    <w:name w:val="heading 4"/>
    <w:basedOn w:val="Normal"/>
    <w:next w:val="Normal"/>
    <w:link w:val="Heading4Char"/>
    <w:uiPriority w:val="99"/>
    <w:qFormat/>
    <w:rsid w:val="00543C96"/>
    <w:pPr>
      <w:keepNext/>
      <w:tabs>
        <w:tab w:val="num" w:pos="0"/>
      </w:tabs>
      <w:spacing w:after="120"/>
      <w:ind w:firstLine="0"/>
      <w:jc w:val="center"/>
      <w:outlineLvl w:val="3"/>
    </w:pPr>
    <w:rPr>
      <w:b/>
      <w:bCs/>
      <w:sz w:val="28"/>
      <w:szCs w:val="28"/>
    </w:rPr>
  </w:style>
  <w:style w:type="paragraph" w:styleId="Heading5">
    <w:name w:val="heading 5"/>
    <w:basedOn w:val="Normal"/>
    <w:next w:val="Normal"/>
    <w:link w:val="Heading5Char"/>
    <w:uiPriority w:val="99"/>
    <w:qFormat/>
    <w:rsid w:val="00543C96"/>
    <w:pPr>
      <w:keepNext/>
      <w:tabs>
        <w:tab w:val="num" w:pos="0"/>
      </w:tabs>
      <w:spacing w:line="360" w:lineRule="auto"/>
      <w:ind w:firstLine="0"/>
      <w:jc w:val="center"/>
      <w:outlineLvl w:val="4"/>
    </w:pPr>
    <w:rPr>
      <w:sz w:val="28"/>
      <w:szCs w:val="28"/>
    </w:rPr>
  </w:style>
  <w:style w:type="paragraph" w:styleId="Heading6">
    <w:name w:val="heading 6"/>
    <w:basedOn w:val="Normal"/>
    <w:next w:val="Normal"/>
    <w:link w:val="Heading6Char"/>
    <w:uiPriority w:val="99"/>
    <w:qFormat/>
    <w:rsid w:val="00543C96"/>
    <w:pPr>
      <w:keepNext/>
      <w:tabs>
        <w:tab w:val="num" w:pos="0"/>
      </w:tabs>
      <w:ind w:left="1152" w:hanging="1152"/>
      <w:jc w:val="both"/>
      <w:outlineLvl w:val="5"/>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204F"/>
    <w:rPr>
      <w:rFonts w:ascii="Times New Roman" w:hAnsi="Times New Roman" w:cs="Times New Roman"/>
      <w:sz w:val="28"/>
      <w:szCs w:val="28"/>
      <w:lang w:eastAsia="ar-SA" w:bidi="ar-SA"/>
    </w:rPr>
  </w:style>
  <w:style w:type="character" w:customStyle="1" w:styleId="Heading2Char">
    <w:name w:val="Heading 2 Char"/>
    <w:basedOn w:val="DefaultParagraphFont"/>
    <w:link w:val="Heading2"/>
    <w:uiPriority w:val="99"/>
    <w:locked/>
    <w:rsid w:val="00543C96"/>
    <w:rPr>
      <w:rFonts w:ascii="Times New Roman" w:hAnsi="Times New Roman" w:cs="Times New Roman"/>
      <w:b/>
      <w:bCs/>
      <w:i/>
      <w:iCs/>
      <w:sz w:val="28"/>
      <w:szCs w:val="28"/>
      <w:lang w:eastAsia="ar-SA" w:bidi="ar-SA"/>
    </w:rPr>
  </w:style>
  <w:style w:type="character" w:customStyle="1" w:styleId="Heading3Char">
    <w:name w:val="Heading 3 Char"/>
    <w:basedOn w:val="DefaultParagraphFont"/>
    <w:link w:val="Heading3"/>
    <w:uiPriority w:val="99"/>
    <w:locked/>
    <w:rsid w:val="00543C96"/>
    <w:rPr>
      <w:rFonts w:ascii="Times New Roman" w:hAnsi="Times New Roman" w:cs="Times New Roman"/>
      <w:sz w:val="28"/>
      <w:szCs w:val="28"/>
      <w:lang w:eastAsia="ar-SA" w:bidi="ar-SA"/>
    </w:rPr>
  </w:style>
  <w:style w:type="character" w:customStyle="1" w:styleId="Heading4Char">
    <w:name w:val="Heading 4 Char"/>
    <w:basedOn w:val="DefaultParagraphFont"/>
    <w:link w:val="Heading4"/>
    <w:uiPriority w:val="99"/>
    <w:locked/>
    <w:rsid w:val="00543C96"/>
    <w:rPr>
      <w:rFonts w:ascii="Times New Roman" w:hAnsi="Times New Roman" w:cs="Times New Roman"/>
      <w:b/>
      <w:bCs/>
      <w:sz w:val="28"/>
      <w:szCs w:val="28"/>
      <w:lang w:eastAsia="ar-SA" w:bidi="ar-SA"/>
    </w:rPr>
  </w:style>
  <w:style w:type="character" w:customStyle="1" w:styleId="Heading5Char">
    <w:name w:val="Heading 5 Char"/>
    <w:basedOn w:val="DefaultParagraphFont"/>
    <w:link w:val="Heading5"/>
    <w:uiPriority w:val="99"/>
    <w:locked/>
    <w:rsid w:val="00543C96"/>
    <w:rPr>
      <w:rFonts w:ascii="Times New Roman" w:hAnsi="Times New Roman" w:cs="Times New Roman"/>
      <w:sz w:val="28"/>
      <w:szCs w:val="28"/>
      <w:lang w:eastAsia="ar-SA" w:bidi="ar-SA"/>
    </w:rPr>
  </w:style>
  <w:style w:type="character" w:customStyle="1" w:styleId="Heading6Char">
    <w:name w:val="Heading 6 Char"/>
    <w:basedOn w:val="DefaultParagraphFont"/>
    <w:link w:val="Heading6"/>
    <w:uiPriority w:val="99"/>
    <w:locked/>
    <w:rsid w:val="00543C96"/>
    <w:rPr>
      <w:rFonts w:ascii="Times New Roman" w:hAnsi="Times New Roman" w:cs="Times New Roman"/>
      <w:b/>
      <w:bCs/>
      <w:sz w:val="28"/>
      <w:szCs w:val="28"/>
      <w:lang w:eastAsia="ar-SA" w:bidi="ar-SA"/>
    </w:rPr>
  </w:style>
  <w:style w:type="paragraph" w:customStyle="1" w:styleId="ConsPlusNormal">
    <w:name w:val="ConsPlusNormal"/>
    <w:uiPriority w:val="99"/>
    <w:rsid w:val="00007C17"/>
    <w:pPr>
      <w:widowControl w:val="0"/>
      <w:suppressAutoHyphens/>
      <w:autoSpaceDE w:val="0"/>
      <w:ind w:firstLine="720"/>
    </w:pPr>
    <w:rPr>
      <w:rFonts w:ascii="Arial" w:hAnsi="Arial" w:cs="Arial"/>
      <w:sz w:val="20"/>
      <w:szCs w:val="20"/>
      <w:lang w:eastAsia="ar-SA"/>
    </w:rPr>
  </w:style>
  <w:style w:type="paragraph" w:styleId="HTMLPreformatted">
    <w:name w:val="HTML Preformatted"/>
    <w:basedOn w:val="Normal"/>
    <w:link w:val="HTMLPreformattedChar"/>
    <w:uiPriority w:val="99"/>
    <w:rsid w:val="0000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007C17"/>
    <w:rPr>
      <w:rFonts w:ascii="Courier New" w:hAnsi="Courier New" w:cs="Courier New"/>
      <w:sz w:val="20"/>
      <w:szCs w:val="20"/>
      <w:lang w:eastAsia="ar-SA" w:bidi="ar-SA"/>
    </w:rPr>
  </w:style>
  <w:style w:type="character" w:customStyle="1" w:styleId="HTML">
    <w:name w:val="Стандартный HTML Знак"/>
    <w:basedOn w:val="DefaultParagraphFont"/>
    <w:uiPriority w:val="99"/>
    <w:rsid w:val="00007C17"/>
    <w:rPr>
      <w:rFonts w:ascii="Consolas" w:hAnsi="Consolas" w:cs="Consolas"/>
      <w:sz w:val="20"/>
      <w:szCs w:val="20"/>
      <w:lang w:eastAsia="ar-SA" w:bidi="ar-SA"/>
    </w:rPr>
  </w:style>
  <w:style w:type="paragraph" w:customStyle="1" w:styleId="ConsPlusTitle">
    <w:name w:val="ConsPlusTitle"/>
    <w:uiPriority w:val="99"/>
    <w:rsid w:val="00007C17"/>
    <w:pPr>
      <w:widowControl w:val="0"/>
      <w:suppressAutoHyphens/>
      <w:autoSpaceDE w:val="0"/>
    </w:pPr>
    <w:rPr>
      <w:rFonts w:ascii="Arial" w:hAnsi="Arial" w:cs="Arial"/>
      <w:b/>
      <w:bCs/>
      <w:sz w:val="20"/>
      <w:szCs w:val="20"/>
      <w:lang w:eastAsia="ar-SA"/>
    </w:rPr>
  </w:style>
  <w:style w:type="paragraph" w:customStyle="1" w:styleId="1">
    <w:name w:val="Знак1"/>
    <w:basedOn w:val="Normal"/>
    <w:uiPriority w:val="99"/>
    <w:rsid w:val="00007C17"/>
    <w:pPr>
      <w:suppressAutoHyphens w:val="0"/>
      <w:spacing w:before="100" w:beforeAutospacing="1" w:after="100" w:afterAutospacing="1"/>
      <w:ind w:firstLine="0"/>
    </w:pPr>
    <w:rPr>
      <w:rFonts w:ascii="Tahoma" w:hAnsi="Tahoma" w:cs="Tahoma"/>
      <w:sz w:val="20"/>
      <w:szCs w:val="20"/>
      <w:lang w:val="en-US" w:eastAsia="en-US"/>
    </w:rPr>
  </w:style>
  <w:style w:type="paragraph" w:styleId="NoSpacing">
    <w:name w:val="No Spacing"/>
    <w:link w:val="NoSpacingChar"/>
    <w:uiPriority w:val="99"/>
    <w:qFormat/>
    <w:rsid w:val="00007C17"/>
    <w:rPr>
      <w:rFonts w:ascii="Times New Roman" w:eastAsia="Times New Roman" w:hAnsi="Times New Roman"/>
      <w:sz w:val="24"/>
      <w:szCs w:val="24"/>
    </w:rPr>
  </w:style>
  <w:style w:type="character" w:customStyle="1" w:styleId="NoSpacingChar">
    <w:name w:val="No Spacing Char"/>
    <w:basedOn w:val="DefaultParagraphFont"/>
    <w:link w:val="NoSpacing"/>
    <w:uiPriority w:val="99"/>
    <w:locked/>
    <w:rsid w:val="00007C17"/>
    <w:rPr>
      <w:rFonts w:ascii="Times New Roman" w:hAnsi="Times New Roman" w:cs="Times New Roman"/>
      <w:sz w:val="24"/>
      <w:szCs w:val="24"/>
      <w:lang w:val="ru-RU" w:eastAsia="ru-RU"/>
    </w:rPr>
  </w:style>
  <w:style w:type="paragraph" w:styleId="Header">
    <w:name w:val="header"/>
    <w:basedOn w:val="Normal"/>
    <w:link w:val="HeaderChar"/>
    <w:uiPriority w:val="99"/>
    <w:rsid w:val="00007C17"/>
    <w:pPr>
      <w:tabs>
        <w:tab w:val="center" w:pos="4677"/>
        <w:tab w:val="right" w:pos="9355"/>
      </w:tabs>
    </w:pPr>
  </w:style>
  <w:style w:type="character" w:customStyle="1" w:styleId="HeaderChar">
    <w:name w:val="Header Char"/>
    <w:basedOn w:val="DefaultParagraphFont"/>
    <w:link w:val="Header"/>
    <w:uiPriority w:val="99"/>
    <w:locked/>
    <w:rsid w:val="00007C17"/>
    <w:rPr>
      <w:rFonts w:ascii="Times New Roman" w:hAnsi="Times New Roman" w:cs="Times New Roman"/>
      <w:lang w:eastAsia="ar-SA" w:bidi="ar-SA"/>
    </w:rPr>
  </w:style>
  <w:style w:type="paragraph" w:styleId="Footer">
    <w:name w:val="footer"/>
    <w:basedOn w:val="Normal"/>
    <w:link w:val="FooterChar"/>
    <w:uiPriority w:val="99"/>
    <w:rsid w:val="00007C17"/>
    <w:pPr>
      <w:tabs>
        <w:tab w:val="center" w:pos="4677"/>
        <w:tab w:val="right" w:pos="9355"/>
      </w:tabs>
    </w:pPr>
  </w:style>
  <w:style w:type="character" w:customStyle="1" w:styleId="FooterChar">
    <w:name w:val="Footer Char"/>
    <w:basedOn w:val="DefaultParagraphFont"/>
    <w:link w:val="Footer"/>
    <w:uiPriority w:val="99"/>
    <w:locked/>
    <w:rsid w:val="00007C17"/>
    <w:rPr>
      <w:rFonts w:ascii="Times New Roman" w:hAnsi="Times New Roman" w:cs="Times New Roman"/>
      <w:lang w:eastAsia="ar-SA" w:bidi="ar-SA"/>
    </w:rPr>
  </w:style>
  <w:style w:type="character" w:styleId="Hyperlink">
    <w:name w:val="Hyperlink"/>
    <w:basedOn w:val="DefaultParagraphFont"/>
    <w:uiPriority w:val="99"/>
    <w:rsid w:val="0088331F"/>
    <w:rPr>
      <w:color w:val="auto"/>
      <w:u w:val="single"/>
    </w:rPr>
  </w:style>
  <w:style w:type="paragraph" w:customStyle="1" w:styleId="s13">
    <w:name w:val="s_13"/>
    <w:basedOn w:val="Normal"/>
    <w:uiPriority w:val="99"/>
    <w:rsid w:val="0088331F"/>
    <w:pPr>
      <w:suppressAutoHyphens w:val="0"/>
      <w:ind w:firstLine="720"/>
    </w:pPr>
    <w:rPr>
      <w:sz w:val="18"/>
      <w:szCs w:val="18"/>
      <w:lang w:eastAsia="ru-RU"/>
    </w:rPr>
  </w:style>
  <w:style w:type="paragraph" w:styleId="BalloonText">
    <w:name w:val="Balloon Text"/>
    <w:basedOn w:val="Normal"/>
    <w:link w:val="BalloonTextChar"/>
    <w:uiPriority w:val="99"/>
    <w:semiHidden/>
    <w:rsid w:val="0088331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331F"/>
    <w:rPr>
      <w:rFonts w:ascii="Tahoma" w:hAnsi="Tahoma" w:cs="Tahoma"/>
      <w:sz w:val="16"/>
      <w:szCs w:val="16"/>
      <w:lang w:eastAsia="ar-SA" w:bidi="ar-SA"/>
    </w:rPr>
  </w:style>
  <w:style w:type="paragraph" w:customStyle="1" w:styleId="Default">
    <w:name w:val="Default"/>
    <w:uiPriority w:val="99"/>
    <w:rsid w:val="0075204F"/>
    <w:pPr>
      <w:autoSpaceDE w:val="0"/>
      <w:autoSpaceDN w:val="0"/>
      <w:adjustRightInd w:val="0"/>
    </w:pPr>
    <w:rPr>
      <w:rFonts w:ascii="Times New Roman" w:eastAsia="Times New Roman" w:hAnsi="Times New Roman"/>
      <w:color w:val="000000"/>
      <w:sz w:val="24"/>
      <w:szCs w:val="24"/>
    </w:rPr>
  </w:style>
  <w:style w:type="character" w:customStyle="1" w:styleId="a">
    <w:name w:val="Цветовое выделение"/>
    <w:uiPriority w:val="99"/>
    <w:rsid w:val="0075204F"/>
    <w:rPr>
      <w:b/>
      <w:bCs/>
      <w:color w:val="000080"/>
    </w:rPr>
  </w:style>
  <w:style w:type="character" w:customStyle="1" w:styleId="WW8Num6z0">
    <w:name w:val="WW8Num6z0"/>
    <w:uiPriority w:val="99"/>
    <w:rsid w:val="00543C96"/>
    <w:rPr>
      <w:rFonts w:ascii="Times New Roman CYR" w:hAnsi="Times New Roman CYR" w:cs="Times New Roman CYR"/>
    </w:rPr>
  </w:style>
  <w:style w:type="character" w:customStyle="1" w:styleId="WW8Num7z0">
    <w:name w:val="WW8Num7z0"/>
    <w:uiPriority w:val="99"/>
    <w:rsid w:val="00543C96"/>
    <w:rPr>
      <w:rFonts w:ascii="Times New Roman CYR" w:hAnsi="Times New Roman CYR" w:cs="Times New Roman CYR"/>
    </w:rPr>
  </w:style>
  <w:style w:type="character" w:customStyle="1" w:styleId="Absatz-Standardschriftart">
    <w:name w:val="Absatz-Standardschriftart"/>
    <w:uiPriority w:val="99"/>
    <w:rsid w:val="00543C96"/>
  </w:style>
  <w:style w:type="character" w:customStyle="1" w:styleId="WW8Num2z0">
    <w:name w:val="WW8Num2z0"/>
    <w:uiPriority w:val="99"/>
    <w:rsid w:val="00543C96"/>
    <w:rPr>
      <w:rFonts w:ascii="Times New Roman CYR" w:hAnsi="Times New Roman CYR" w:cs="Times New Roman CYR"/>
    </w:rPr>
  </w:style>
  <w:style w:type="character" w:customStyle="1" w:styleId="WW8Num3z0">
    <w:name w:val="WW8Num3z0"/>
    <w:uiPriority w:val="99"/>
    <w:rsid w:val="00543C96"/>
    <w:rPr>
      <w:rFonts w:ascii="Times New Roman CYR" w:hAnsi="Times New Roman CYR" w:cs="Times New Roman CYR"/>
    </w:rPr>
  </w:style>
  <w:style w:type="character" w:customStyle="1" w:styleId="WW8Num11z0">
    <w:name w:val="WW8Num11z0"/>
    <w:uiPriority w:val="99"/>
    <w:rsid w:val="00543C96"/>
    <w:rPr>
      <w:rFonts w:ascii="Times New Roman CYR" w:hAnsi="Times New Roman CYR" w:cs="Times New Roman CYR"/>
    </w:rPr>
  </w:style>
  <w:style w:type="character" w:customStyle="1" w:styleId="WW8Num12z0">
    <w:name w:val="WW8Num12z0"/>
    <w:uiPriority w:val="99"/>
    <w:rsid w:val="00543C96"/>
    <w:rPr>
      <w:rFonts w:ascii="Times New Roman CYR" w:hAnsi="Times New Roman CYR" w:cs="Times New Roman CYR"/>
    </w:rPr>
  </w:style>
  <w:style w:type="character" w:customStyle="1" w:styleId="3">
    <w:name w:val="Основной шрифт абзаца3"/>
    <w:uiPriority w:val="99"/>
    <w:rsid w:val="00543C96"/>
  </w:style>
  <w:style w:type="character" w:customStyle="1" w:styleId="a0">
    <w:name w:val="Символ сноски"/>
    <w:uiPriority w:val="99"/>
    <w:rsid w:val="00543C96"/>
    <w:rPr>
      <w:vertAlign w:val="superscript"/>
    </w:rPr>
  </w:style>
  <w:style w:type="character" w:styleId="FollowedHyperlink">
    <w:name w:val="FollowedHyperlink"/>
    <w:basedOn w:val="DefaultParagraphFont"/>
    <w:uiPriority w:val="99"/>
    <w:rsid w:val="00543C96"/>
    <w:rPr>
      <w:color w:val="800080"/>
      <w:u w:val="single"/>
    </w:rPr>
  </w:style>
  <w:style w:type="character" w:styleId="PageNumber">
    <w:name w:val="page number"/>
    <w:basedOn w:val="3"/>
    <w:uiPriority w:val="99"/>
    <w:rsid w:val="00543C96"/>
  </w:style>
  <w:style w:type="character" w:customStyle="1" w:styleId="2">
    <w:name w:val="Основной текст 2 Знак"/>
    <w:uiPriority w:val="99"/>
    <w:rsid w:val="00543C96"/>
    <w:rPr>
      <w:color w:val="0000FF"/>
      <w:lang w:val="ru-RU" w:eastAsia="ar-SA" w:bidi="ar-SA"/>
    </w:rPr>
  </w:style>
  <w:style w:type="character" w:customStyle="1" w:styleId="WW8Num4z0">
    <w:name w:val="WW8Num4z0"/>
    <w:uiPriority w:val="99"/>
    <w:rsid w:val="00543C96"/>
    <w:rPr>
      <w:rFonts w:ascii="Times New Roman CYR" w:hAnsi="Times New Roman CYR" w:cs="Times New Roman CYR"/>
    </w:rPr>
  </w:style>
  <w:style w:type="character" w:customStyle="1" w:styleId="WW8Num5z0">
    <w:name w:val="WW8Num5z0"/>
    <w:uiPriority w:val="99"/>
    <w:rsid w:val="00543C96"/>
    <w:rPr>
      <w:rFonts w:ascii="Times New Roman CYR" w:hAnsi="Times New Roman CYR" w:cs="Times New Roman CYR"/>
    </w:rPr>
  </w:style>
  <w:style w:type="character" w:customStyle="1" w:styleId="WW8Num13z0">
    <w:name w:val="WW8Num13z0"/>
    <w:uiPriority w:val="99"/>
    <w:rsid w:val="00543C96"/>
    <w:rPr>
      <w:rFonts w:ascii="Times New Roman CYR" w:hAnsi="Times New Roman CYR" w:cs="Times New Roman CYR"/>
    </w:rPr>
  </w:style>
  <w:style w:type="character" w:customStyle="1" w:styleId="WW8Num13z1">
    <w:name w:val="WW8Num13z1"/>
    <w:uiPriority w:val="99"/>
    <w:rsid w:val="00543C96"/>
    <w:rPr>
      <w:rFonts w:ascii="Courier New" w:hAnsi="Courier New" w:cs="Courier New"/>
    </w:rPr>
  </w:style>
  <w:style w:type="character" w:customStyle="1" w:styleId="WW8Num13z2">
    <w:name w:val="WW8Num13z2"/>
    <w:uiPriority w:val="99"/>
    <w:rsid w:val="00543C96"/>
    <w:rPr>
      <w:rFonts w:ascii="Wingdings" w:hAnsi="Wingdings" w:cs="Wingdings"/>
    </w:rPr>
  </w:style>
  <w:style w:type="character" w:customStyle="1" w:styleId="WW8Num20z0">
    <w:name w:val="WW8Num20z0"/>
    <w:uiPriority w:val="99"/>
    <w:rsid w:val="00543C96"/>
    <w:rPr>
      <w:rFonts w:ascii="Symbol" w:hAnsi="Symbol" w:cs="Symbol"/>
    </w:rPr>
  </w:style>
  <w:style w:type="character" w:customStyle="1" w:styleId="WW8Num20z1">
    <w:name w:val="WW8Num20z1"/>
    <w:uiPriority w:val="99"/>
    <w:rsid w:val="00543C96"/>
    <w:rPr>
      <w:rFonts w:ascii="Courier New" w:hAnsi="Courier New" w:cs="Courier New"/>
    </w:rPr>
  </w:style>
  <w:style w:type="character" w:customStyle="1" w:styleId="WW8Num20z2">
    <w:name w:val="WW8Num20z2"/>
    <w:uiPriority w:val="99"/>
    <w:rsid w:val="00543C96"/>
    <w:rPr>
      <w:rFonts w:ascii="Wingdings" w:hAnsi="Wingdings" w:cs="Wingdings"/>
    </w:rPr>
  </w:style>
  <w:style w:type="character" w:customStyle="1" w:styleId="WW8Num22z0">
    <w:name w:val="WW8Num22z0"/>
    <w:uiPriority w:val="99"/>
    <w:rsid w:val="00543C96"/>
    <w:rPr>
      <w:rFonts w:ascii="Symbol" w:hAnsi="Symbol" w:cs="Symbol"/>
    </w:rPr>
  </w:style>
  <w:style w:type="character" w:customStyle="1" w:styleId="WW8Num22z1">
    <w:name w:val="WW8Num22z1"/>
    <w:uiPriority w:val="99"/>
    <w:rsid w:val="00543C96"/>
    <w:rPr>
      <w:rFonts w:ascii="Courier New" w:hAnsi="Courier New" w:cs="Courier New"/>
    </w:rPr>
  </w:style>
  <w:style w:type="character" w:customStyle="1" w:styleId="WW8Num22z2">
    <w:name w:val="WW8Num22z2"/>
    <w:uiPriority w:val="99"/>
    <w:rsid w:val="00543C96"/>
    <w:rPr>
      <w:rFonts w:ascii="Wingdings" w:hAnsi="Wingdings" w:cs="Wingdings"/>
    </w:rPr>
  </w:style>
  <w:style w:type="character" w:customStyle="1" w:styleId="20">
    <w:name w:val="Основной шрифт абзаца2"/>
    <w:uiPriority w:val="99"/>
    <w:rsid w:val="00543C96"/>
  </w:style>
  <w:style w:type="character" w:customStyle="1" w:styleId="WW-Absatz-Standardschriftart">
    <w:name w:val="WW-Absatz-Standardschriftart"/>
    <w:uiPriority w:val="99"/>
    <w:rsid w:val="00543C96"/>
  </w:style>
  <w:style w:type="character" w:customStyle="1" w:styleId="WW-Absatz-Standardschriftart1">
    <w:name w:val="WW-Absatz-Standardschriftart1"/>
    <w:uiPriority w:val="99"/>
    <w:rsid w:val="00543C96"/>
  </w:style>
  <w:style w:type="character" w:customStyle="1" w:styleId="WW-Absatz-Standardschriftart11">
    <w:name w:val="WW-Absatz-Standardschriftart11"/>
    <w:uiPriority w:val="99"/>
    <w:rsid w:val="00543C96"/>
  </w:style>
  <w:style w:type="character" w:customStyle="1" w:styleId="WW8Num1z0">
    <w:name w:val="WW8Num1z0"/>
    <w:uiPriority w:val="99"/>
    <w:rsid w:val="00543C96"/>
    <w:rPr>
      <w:rFonts w:ascii="Times New Roman CYR" w:hAnsi="Times New Roman CYR" w:cs="Times New Roman CYR"/>
    </w:rPr>
  </w:style>
  <w:style w:type="character" w:customStyle="1" w:styleId="WW8Num8z0">
    <w:name w:val="WW8Num8z0"/>
    <w:uiPriority w:val="99"/>
    <w:rsid w:val="00543C96"/>
    <w:rPr>
      <w:rFonts w:ascii="Times New Roman CYR" w:hAnsi="Times New Roman CYR" w:cs="Times New Roman CYR"/>
    </w:rPr>
  </w:style>
  <w:style w:type="character" w:customStyle="1" w:styleId="WW8Num9z0">
    <w:name w:val="WW8Num9z0"/>
    <w:uiPriority w:val="99"/>
    <w:rsid w:val="00543C96"/>
    <w:rPr>
      <w:rFonts w:ascii="Times New Roman CYR" w:hAnsi="Times New Roman CYR" w:cs="Times New Roman CYR"/>
    </w:rPr>
  </w:style>
  <w:style w:type="character" w:customStyle="1" w:styleId="WW8Num14z0">
    <w:name w:val="WW8Num14z0"/>
    <w:uiPriority w:val="99"/>
    <w:rsid w:val="00543C96"/>
    <w:rPr>
      <w:rFonts w:ascii="Times New Roman CYR" w:hAnsi="Times New Roman CYR" w:cs="Times New Roman CYR"/>
    </w:rPr>
  </w:style>
  <w:style w:type="character" w:customStyle="1" w:styleId="WW8Num15z0">
    <w:name w:val="WW8Num15z0"/>
    <w:uiPriority w:val="99"/>
    <w:rsid w:val="00543C96"/>
    <w:rPr>
      <w:rFonts w:ascii="Times New Roman CYR" w:hAnsi="Times New Roman CYR" w:cs="Times New Roman CYR"/>
    </w:rPr>
  </w:style>
  <w:style w:type="character" w:customStyle="1" w:styleId="WW8Num16z0">
    <w:name w:val="WW8Num16z0"/>
    <w:uiPriority w:val="99"/>
    <w:rsid w:val="00543C96"/>
    <w:rPr>
      <w:rFonts w:ascii="Times New Roman CYR" w:hAnsi="Times New Roman CYR" w:cs="Times New Roman CYR"/>
    </w:rPr>
  </w:style>
  <w:style w:type="character" w:customStyle="1" w:styleId="WW-Absatz-Standardschriftart111">
    <w:name w:val="WW-Absatz-Standardschriftart111"/>
    <w:uiPriority w:val="99"/>
    <w:rsid w:val="00543C96"/>
  </w:style>
  <w:style w:type="character" w:customStyle="1" w:styleId="WW8Num10z0">
    <w:name w:val="WW8Num10z0"/>
    <w:uiPriority w:val="99"/>
    <w:rsid w:val="00543C96"/>
    <w:rPr>
      <w:rFonts w:ascii="Times New Roman CYR" w:hAnsi="Times New Roman CYR" w:cs="Times New Roman CYR"/>
    </w:rPr>
  </w:style>
  <w:style w:type="character" w:customStyle="1" w:styleId="10">
    <w:name w:val="Основной шрифт абзаца1"/>
    <w:uiPriority w:val="99"/>
    <w:rsid w:val="00543C96"/>
  </w:style>
  <w:style w:type="character" w:customStyle="1" w:styleId="a1">
    <w:name w:val="Символ нумерации"/>
    <w:uiPriority w:val="99"/>
    <w:rsid w:val="00543C96"/>
  </w:style>
  <w:style w:type="paragraph" w:customStyle="1" w:styleId="a2">
    <w:name w:val="Заголовок"/>
    <w:basedOn w:val="Normal"/>
    <w:next w:val="BodyText"/>
    <w:uiPriority w:val="99"/>
    <w:rsid w:val="00543C96"/>
    <w:pPr>
      <w:keepNext/>
      <w:spacing w:before="240" w:after="120"/>
      <w:ind w:firstLine="0"/>
    </w:pPr>
    <w:rPr>
      <w:rFonts w:ascii="Arial" w:eastAsia="Calibri" w:hAnsi="Arial" w:cs="Arial"/>
      <w:sz w:val="28"/>
      <w:szCs w:val="28"/>
    </w:rPr>
  </w:style>
  <w:style w:type="paragraph" w:styleId="BodyText">
    <w:name w:val="Body Text"/>
    <w:basedOn w:val="Normal"/>
    <w:link w:val="BodyTextChar"/>
    <w:uiPriority w:val="99"/>
    <w:rsid w:val="00543C96"/>
    <w:pPr>
      <w:spacing w:line="360" w:lineRule="auto"/>
      <w:jc w:val="center"/>
    </w:pPr>
    <w:rPr>
      <w:b/>
      <w:bCs/>
      <w:sz w:val="36"/>
      <w:szCs w:val="36"/>
    </w:rPr>
  </w:style>
  <w:style w:type="character" w:customStyle="1" w:styleId="BodyTextChar">
    <w:name w:val="Body Text Char"/>
    <w:basedOn w:val="DefaultParagraphFont"/>
    <w:link w:val="BodyText"/>
    <w:uiPriority w:val="99"/>
    <w:locked/>
    <w:rsid w:val="00543C96"/>
    <w:rPr>
      <w:rFonts w:ascii="Times New Roman" w:hAnsi="Times New Roman" w:cs="Times New Roman"/>
      <w:b/>
      <w:bCs/>
      <w:sz w:val="36"/>
      <w:szCs w:val="36"/>
      <w:lang w:eastAsia="ar-SA" w:bidi="ar-SA"/>
    </w:rPr>
  </w:style>
  <w:style w:type="paragraph" w:styleId="List">
    <w:name w:val="List"/>
    <w:basedOn w:val="BodyText"/>
    <w:uiPriority w:val="99"/>
    <w:rsid w:val="00543C96"/>
    <w:pPr>
      <w:spacing w:after="120" w:line="240" w:lineRule="auto"/>
      <w:ind w:firstLine="0"/>
      <w:jc w:val="left"/>
    </w:pPr>
    <w:rPr>
      <w:rFonts w:ascii="Arial" w:hAnsi="Arial" w:cs="Arial"/>
      <w:b w:val="0"/>
      <w:bCs w:val="0"/>
      <w:sz w:val="24"/>
      <w:szCs w:val="24"/>
    </w:rPr>
  </w:style>
  <w:style w:type="paragraph" w:customStyle="1" w:styleId="30">
    <w:name w:val="Название3"/>
    <w:basedOn w:val="Normal"/>
    <w:uiPriority w:val="99"/>
    <w:rsid w:val="00543C96"/>
    <w:pPr>
      <w:suppressLineNumbers/>
      <w:spacing w:before="120" w:after="120"/>
    </w:pPr>
    <w:rPr>
      <w:rFonts w:ascii="Arial" w:hAnsi="Arial" w:cs="Arial"/>
      <w:i/>
      <w:iCs/>
      <w:sz w:val="20"/>
      <w:szCs w:val="20"/>
    </w:rPr>
  </w:style>
  <w:style w:type="paragraph" w:customStyle="1" w:styleId="31">
    <w:name w:val="Указатель3"/>
    <w:basedOn w:val="Normal"/>
    <w:uiPriority w:val="99"/>
    <w:rsid w:val="00543C96"/>
    <w:pPr>
      <w:suppressLineNumbers/>
    </w:pPr>
    <w:rPr>
      <w:rFonts w:ascii="Arial" w:hAnsi="Arial" w:cs="Arial"/>
    </w:rPr>
  </w:style>
  <w:style w:type="paragraph" w:customStyle="1" w:styleId="22">
    <w:name w:val="Основной текст с отступом 22"/>
    <w:basedOn w:val="Normal"/>
    <w:uiPriority w:val="99"/>
    <w:rsid w:val="00543C96"/>
    <w:pPr>
      <w:ind w:left="709" w:firstLine="371"/>
      <w:jc w:val="both"/>
    </w:pPr>
    <w:rPr>
      <w:sz w:val="28"/>
      <w:szCs w:val="28"/>
    </w:rPr>
  </w:style>
  <w:style w:type="paragraph" w:customStyle="1" w:styleId="310">
    <w:name w:val="Основной текст с отступом 31"/>
    <w:basedOn w:val="Normal"/>
    <w:uiPriority w:val="99"/>
    <w:rsid w:val="00543C96"/>
    <w:pPr>
      <w:ind w:firstLine="360"/>
      <w:jc w:val="both"/>
    </w:pPr>
    <w:rPr>
      <w:sz w:val="28"/>
      <w:szCs w:val="28"/>
    </w:rPr>
  </w:style>
  <w:style w:type="paragraph" w:customStyle="1" w:styleId="7">
    <w:name w:val="Стиль7"/>
    <w:basedOn w:val="Normal"/>
    <w:uiPriority w:val="99"/>
    <w:rsid w:val="00543C96"/>
    <w:pPr>
      <w:shd w:val="clear" w:color="auto" w:fill="FFFFFF"/>
      <w:autoSpaceDE w:val="0"/>
      <w:spacing w:line="360" w:lineRule="auto"/>
      <w:ind w:firstLine="709"/>
      <w:jc w:val="both"/>
    </w:pPr>
    <w:rPr>
      <w:sz w:val="28"/>
      <w:szCs w:val="28"/>
    </w:rPr>
  </w:style>
  <w:style w:type="paragraph" w:styleId="BodyTextIndent">
    <w:name w:val="Body Text Indent"/>
    <w:basedOn w:val="Normal"/>
    <w:link w:val="BodyTextIndentChar"/>
    <w:uiPriority w:val="99"/>
    <w:rsid w:val="00543C96"/>
    <w:pPr>
      <w:jc w:val="both"/>
    </w:pPr>
  </w:style>
  <w:style w:type="character" w:customStyle="1" w:styleId="BodyTextIndentChar">
    <w:name w:val="Body Text Indent Char"/>
    <w:basedOn w:val="DefaultParagraphFont"/>
    <w:link w:val="BodyTextIndent"/>
    <w:uiPriority w:val="99"/>
    <w:locked/>
    <w:rsid w:val="00543C96"/>
    <w:rPr>
      <w:rFonts w:ascii="Times New Roman" w:hAnsi="Times New Roman" w:cs="Times New Roman"/>
      <w:lang w:eastAsia="ar-SA" w:bidi="ar-SA"/>
    </w:rPr>
  </w:style>
  <w:style w:type="paragraph" w:styleId="Title">
    <w:name w:val="Title"/>
    <w:basedOn w:val="Normal"/>
    <w:next w:val="Subtitle"/>
    <w:link w:val="TitleChar"/>
    <w:uiPriority w:val="99"/>
    <w:qFormat/>
    <w:rsid w:val="00543C96"/>
    <w:pPr>
      <w:jc w:val="center"/>
    </w:pPr>
    <w:rPr>
      <w:sz w:val="32"/>
      <w:szCs w:val="32"/>
    </w:rPr>
  </w:style>
  <w:style w:type="character" w:customStyle="1" w:styleId="TitleChar">
    <w:name w:val="Title Char"/>
    <w:basedOn w:val="DefaultParagraphFont"/>
    <w:link w:val="Title"/>
    <w:uiPriority w:val="99"/>
    <w:locked/>
    <w:rsid w:val="00543C96"/>
    <w:rPr>
      <w:rFonts w:ascii="Times New Roman" w:hAnsi="Times New Roman" w:cs="Times New Roman"/>
      <w:sz w:val="32"/>
      <w:szCs w:val="32"/>
      <w:lang w:eastAsia="ar-SA" w:bidi="ar-SA"/>
    </w:rPr>
  </w:style>
  <w:style w:type="paragraph" w:styleId="Subtitle">
    <w:name w:val="Subtitle"/>
    <w:basedOn w:val="a2"/>
    <w:next w:val="BodyText"/>
    <w:link w:val="SubtitleChar"/>
    <w:uiPriority w:val="99"/>
    <w:qFormat/>
    <w:rsid w:val="00543C96"/>
    <w:pPr>
      <w:jc w:val="center"/>
    </w:pPr>
    <w:rPr>
      <w:i/>
      <w:iCs/>
    </w:rPr>
  </w:style>
  <w:style w:type="character" w:customStyle="1" w:styleId="SubtitleChar">
    <w:name w:val="Subtitle Char"/>
    <w:basedOn w:val="DefaultParagraphFont"/>
    <w:link w:val="Subtitle"/>
    <w:uiPriority w:val="99"/>
    <w:locked/>
    <w:rsid w:val="00543C96"/>
    <w:rPr>
      <w:rFonts w:ascii="Arial" w:hAnsi="Arial" w:cs="Arial"/>
      <w:i/>
      <w:iCs/>
      <w:sz w:val="28"/>
      <w:szCs w:val="28"/>
      <w:lang w:eastAsia="ar-SA" w:bidi="ar-SA"/>
    </w:rPr>
  </w:style>
  <w:style w:type="paragraph" w:customStyle="1" w:styleId="311">
    <w:name w:val="Основной текст 31"/>
    <w:basedOn w:val="Normal"/>
    <w:uiPriority w:val="99"/>
    <w:rsid w:val="00543C96"/>
    <w:pPr>
      <w:jc w:val="center"/>
    </w:pPr>
    <w:rPr>
      <w:b/>
      <w:bCs/>
      <w:i/>
      <w:iCs/>
      <w:sz w:val="28"/>
      <w:szCs w:val="28"/>
    </w:rPr>
  </w:style>
  <w:style w:type="paragraph" w:customStyle="1" w:styleId="Tire">
    <w:name w:val="Tire"/>
    <w:basedOn w:val="BodyTextIndent"/>
    <w:uiPriority w:val="99"/>
    <w:rsid w:val="00543C96"/>
    <w:pPr>
      <w:tabs>
        <w:tab w:val="left" w:pos="284"/>
      </w:tabs>
      <w:ind w:left="284" w:hanging="284"/>
    </w:pPr>
  </w:style>
  <w:style w:type="paragraph" w:customStyle="1" w:styleId="TirebezTire">
    <w:name w:val="Tire bez Tire"/>
    <w:basedOn w:val="Tire"/>
    <w:uiPriority w:val="99"/>
    <w:rsid w:val="00543C96"/>
    <w:pPr>
      <w:ind w:firstLine="0"/>
    </w:pPr>
  </w:style>
  <w:style w:type="paragraph" w:customStyle="1" w:styleId="TirebezTire2">
    <w:name w:val="Tire bez Tire 2"/>
    <w:basedOn w:val="TirebezTire"/>
    <w:uiPriority w:val="99"/>
    <w:rsid w:val="00543C96"/>
    <w:pPr>
      <w:ind w:left="454"/>
    </w:pPr>
  </w:style>
  <w:style w:type="paragraph" w:customStyle="1" w:styleId="TiresGalochkoi">
    <w:name w:val="Tire s Galochkoi"/>
    <w:basedOn w:val="Tire"/>
    <w:uiPriority w:val="99"/>
    <w:rsid w:val="00543C96"/>
    <w:pPr>
      <w:tabs>
        <w:tab w:val="left" w:pos="454"/>
      </w:tabs>
      <w:ind w:left="454" w:hanging="454"/>
    </w:pPr>
  </w:style>
  <w:style w:type="paragraph" w:customStyle="1" w:styleId="TiresGalochkoi2">
    <w:name w:val="Tire s Galochkoi 2"/>
    <w:basedOn w:val="TiresGalochkoi"/>
    <w:uiPriority w:val="99"/>
    <w:rsid w:val="00543C96"/>
    <w:pPr>
      <w:tabs>
        <w:tab w:val="clear" w:pos="454"/>
        <w:tab w:val="left" w:pos="567"/>
      </w:tabs>
      <w:ind w:left="567" w:hanging="567"/>
    </w:pPr>
  </w:style>
  <w:style w:type="paragraph" w:customStyle="1" w:styleId="21">
    <w:name w:val="Основной текст 21"/>
    <w:basedOn w:val="Normal"/>
    <w:uiPriority w:val="99"/>
    <w:rsid w:val="00543C96"/>
    <w:pPr>
      <w:ind w:firstLine="0"/>
      <w:jc w:val="both"/>
    </w:pPr>
    <w:rPr>
      <w:color w:val="0000FF"/>
      <w:sz w:val="20"/>
      <w:szCs w:val="20"/>
    </w:rPr>
  </w:style>
  <w:style w:type="paragraph" w:styleId="NormalWeb">
    <w:name w:val="Normal (Web)"/>
    <w:basedOn w:val="Normal"/>
    <w:uiPriority w:val="99"/>
    <w:rsid w:val="00543C96"/>
    <w:pPr>
      <w:spacing w:before="280" w:after="280"/>
      <w:ind w:firstLine="0"/>
    </w:pPr>
    <w:rPr>
      <w:sz w:val="24"/>
      <w:szCs w:val="24"/>
    </w:rPr>
  </w:style>
  <w:style w:type="paragraph" w:customStyle="1" w:styleId="11">
    <w:name w:val="Заголовок оглавления1"/>
    <w:basedOn w:val="Heading1"/>
    <w:next w:val="Normal"/>
    <w:uiPriority w:val="99"/>
    <w:rsid w:val="00543C96"/>
    <w:pPr>
      <w:keepLines/>
      <w:tabs>
        <w:tab w:val="clear" w:pos="0"/>
      </w:tabs>
      <w:spacing w:before="480" w:line="276" w:lineRule="auto"/>
      <w:ind w:firstLine="0"/>
      <w:jc w:val="left"/>
    </w:pPr>
    <w:rPr>
      <w:rFonts w:ascii="Cambria" w:hAnsi="Cambria" w:cs="Cambria"/>
      <w:b/>
      <w:bCs/>
      <w:color w:val="365F91"/>
    </w:rPr>
  </w:style>
  <w:style w:type="paragraph" w:styleId="TOC1">
    <w:name w:val="toc 1"/>
    <w:basedOn w:val="Normal"/>
    <w:next w:val="Normal"/>
    <w:autoRedefine/>
    <w:uiPriority w:val="99"/>
    <w:semiHidden/>
    <w:rsid w:val="00543C96"/>
    <w:pPr>
      <w:tabs>
        <w:tab w:val="right" w:leader="dot" w:pos="9679"/>
      </w:tabs>
      <w:ind w:firstLine="0"/>
    </w:pPr>
    <w:rPr>
      <w:sz w:val="14"/>
      <w:szCs w:val="14"/>
    </w:rPr>
  </w:style>
  <w:style w:type="paragraph" w:customStyle="1" w:styleId="23">
    <w:name w:val="Название2"/>
    <w:basedOn w:val="Normal"/>
    <w:uiPriority w:val="99"/>
    <w:rsid w:val="00543C96"/>
    <w:pPr>
      <w:suppressLineNumbers/>
      <w:spacing w:before="120" w:after="120"/>
      <w:ind w:firstLine="0"/>
    </w:pPr>
    <w:rPr>
      <w:i/>
      <w:iCs/>
      <w:sz w:val="24"/>
      <w:szCs w:val="24"/>
    </w:rPr>
  </w:style>
  <w:style w:type="paragraph" w:customStyle="1" w:styleId="24">
    <w:name w:val="Указатель2"/>
    <w:basedOn w:val="Normal"/>
    <w:uiPriority w:val="99"/>
    <w:rsid w:val="00543C96"/>
    <w:pPr>
      <w:suppressLineNumbers/>
      <w:ind w:firstLine="0"/>
    </w:pPr>
    <w:rPr>
      <w:sz w:val="24"/>
      <w:szCs w:val="24"/>
    </w:rPr>
  </w:style>
  <w:style w:type="paragraph" w:customStyle="1" w:styleId="12">
    <w:name w:val="Название1"/>
    <w:basedOn w:val="Normal"/>
    <w:uiPriority w:val="99"/>
    <w:rsid w:val="00543C96"/>
    <w:pPr>
      <w:suppressLineNumbers/>
      <w:spacing w:before="120" w:after="120"/>
      <w:ind w:firstLine="0"/>
    </w:pPr>
    <w:rPr>
      <w:rFonts w:ascii="Arial" w:hAnsi="Arial" w:cs="Arial"/>
      <w:i/>
      <w:iCs/>
      <w:sz w:val="20"/>
      <w:szCs w:val="20"/>
    </w:rPr>
  </w:style>
  <w:style w:type="paragraph" w:customStyle="1" w:styleId="13">
    <w:name w:val="Указатель1"/>
    <w:basedOn w:val="Normal"/>
    <w:uiPriority w:val="99"/>
    <w:rsid w:val="00543C96"/>
    <w:pPr>
      <w:suppressLineNumbers/>
      <w:ind w:firstLine="0"/>
    </w:pPr>
    <w:rPr>
      <w:rFonts w:ascii="Arial" w:hAnsi="Arial" w:cs="Arial"/>
      <w:sz w:val="24"/>
      <w:szCs w:val="24"/>
    </w:rPr>
  </w:style>
  <w:style w:type="paragraph" w:customStyle="1" w:styleId="210">
    <w:name w:val="Основной текст с отступом 21"/>
    <w:basedOn w:val="Normal"/>
    <w:uiPriority w:val="99"/>
    <w:rsid w:val="00543C96"/>
    <w:pPr>
      <w:widowControl w:val="0"/>
      <w:autoSpaceDE w:val="0"/>
      <w:spacing w:before="53" w:line="360" w:lineRule="auto"/>
      <w:ind w:firstLine="451"/>
      <w:jc w:val="both"/>
    </w:pPr>
    <w:rPr>
      <w:rFonts w:ascii="Arial" w:eastAsia="Calibri" w:hAnsi="Arial" w:cs="Arial"/>
      <w:b/>
      <w:bCs/>
      <w:kern w:val="1"/>
      <w:sz w:val="28"/>
      <w:szCs w:val="28"/>
    </w:rPr>
  </w:style>
  <w:style w:type="paragraph" w:styleId="ListParagraph">
    <w:name w:val="List Paragraph"/>
    <w:basedOn w:val="Normal"/>
    <w:uiPriority w:val="99"/>
    <w:qFormat/>
    <w:rsid w:val="00543C96"/>
    <w:pPr>
      <w:spacing w:after="200" w:line="276" w:lineRule="auto"/>
      <w:ind w:left="720" w:firstLine="0"/>
      <w:jc w:val="both"/>
    </w:pPr>
    <w:rPr>
      <w:rFonts w:ascii="Calibri" w:eastAsia="Calibri" w:hAnsi="Calibri" w:cs="Calibri"/>
    </w:rPr>
  </w:style>
  <w:style w:type="paragraph" w:customStyle="1" w:styleId="msonormalcxspmiddle">
    <w:name w:val="msonormalcxspmiddle"/>
    <w:basedOn w:val="Normal"/>
    <w:uiPriority w:val="99"/>
    <w:rsid w:val="00543C96"/>
    <w:pPr>
      <w:spacing w:before="280" w:after="280"/>
      <w:ind w:firstLine="0"/>
    </w:pPr>
    <w:rPr>
      <w:sz w:val="24"/>
      <w:szCs w:val="24"/>
    </w:rPr>
  </w:style>
  <w:style w:type="paragraph" w:customStyle="1" w:styleId="msonormalcxsplast">
    <w:name w:val="msonormalcxsplast"/>
    <w:basedOn w:val="Normal"/>
    <w:uiPriority w:val="99"/>
    <w:rsid w:val="00543C96"/>
    <w:pPr>
      <w:spacing w:before="280" w:after="280"/>
      <w:ind w:firstLine="0"/>
    </w:pPr>
    <w:rPr>
      <w:sz w:val="24"/>
      <w:szCs w:val="24"/>
    </w:rPr>
  </w:style>
  <w:style w:type="paragraph" w:customStyle="1" w:styleId="ConsPlusNonformat">
    <w:name w:val="ConsPlusNonformat"/>
    <w:uiPriority w:val="99"/>
    <w:rsid w:val="00543C96"/>
    <w:pPr>
      <w:suppressAutoHyphens/>
      <w:autoSpaceDE w:val="0"/>
    </w:pPr>
    <w:rPr>
      <w:rFonts w:ascii="Courier New" w:hAnsi="Courier New" w:cs="Courier New"/>
      <w:sz w:val="20"/>
      <w:szCs w:val="20"/>
      <w:lang w:eastAsia="ar-SA"/>
    </w:rPr>
  </w:style>
  <w:style w:type="paragraph" w:customStyle="1" w:styleId="a3">
    <w:name w:val="Вопрос"/>
    <w:basedOn w:val="Normal"/>
    <w:uiPriority w:val="99"/>
    <w:rsid w:val="00543C96"/>
    <w:pPr>
      <w:autoSpaceDE w:val="0"/>
      <w:autoSpaceDN w:val="0"/>
      <w:adjustRightInd w:val="0"/>
      <w:spacing w:before="80"/>
      <w:jc w:val="both"/>
    </w:pPr>
    <w:rPr>
      <w:b/>
      <w:bCs/>
      <w:sz w:val="16"/>
      <w:szCs w:val="16"/>
    </w:rPr>
  </w:style>
  <w:style w:type="paragraph" w:customStyle="1" w:styleId="Half">
    <w:name w:val="Half"/>
    <w:basedOn w:val="Normal"/>
    <w:link w:val="Half0"/>
    <w:uiPriority w:val="99"/>
    <w:rsid w:val="00543C96"/>
    <w:pPr>
      <w:spacing w:line="120" w:lineRule="auto"/>
      <w:ind w:firstLine="0"/>
      <w:jc w:val="center"/>
    </w:pPr>
    <w:rPr>
      <w:rFonts w:eastAsia="Calibri"/>
      <w:color w:val="0000FF"/>
      <w:sz w:val="20"/>
      <w:szCs w:val="20"/>
    </w:rPr>
  </w:style>
  <w:style w:type="character" w:customStyle="1" w:styleId="Half0">
    <w:name w:val="Half Знак"/>
    <w:link w:val="Half"/>
    <w:uiPriority w:val="99"/>
    <w:locked/>
    <w:rsid w:val="00543C96"/>
    <w:rPr>
      <w:rFonts w:ascii="Times New Roman" w:hAnsi="Times New Roman" w:cs="Times New Roman"/>
      <w:color w:val="0000FF"/>
      <w:sz w:val="20"/>
      <w:szCs w:val="20"/>
      <w:lang w:eastAsia="ar-SA" w:bidi="ar-SA"/>
    </w:rPr>
  </w:style>
  <w:style w:type="paragraph" w:customStyle="1" w:styleId="Base">
    <w:name w:val="Base"/>
    <w:basedOn w:val="Normal"/>
    <w:link w:val="Base0"/>
    <w:uiPriority w:val="99"/>
    <w:rsid w:val="00543C96"/>
    <w:pPr>
      <w:tabs>
        <w:tab w:val="left" w:pos="0"/>
      </w:tabs>
      <w:suppressAutoHyphens w:val="0"/>
      <w:autoSpaceDE w:val="0"/>
      <w:jc w:val="both"/>
    </w:pPr>
    <w:rPr>
      <w:rFonts w:eastAsia="Calibri"/>
      <w:sz w:val="16"/>
      <w:szCs w:val="16"/>
    </w:rPr>
  </w:style>
  <w:style w:type="character" w:customStyle="1" w:styleId="Base0">
    <w:name w:val="Base Знак"/>
    <w:link w:val="Base"/>
    <w:uiPriority w:val="99"/>
    <w:locked/>
    <w:rsid w:val="00543C96"/>
    <w:rPr>
      <w:rFonts w:ascii="Times New Roman" w:hAnsi="Times New Roman" w:cs="Times New Roman"/>
      <w:sz w:val="16"/>
      <w:szCs w:val="16"/>
      <w:lang w:eastAsia="ar-SA" w:bidi="ar-SA"/>
    </w:rPr>
  </w:style>
  <w:style w:type="character" w:customStyle="1" w:styleId="FootnoteTextChar">
    <w:name w:val="Footnote Text Char"/>
    <w:basedOn w:val="DefaultParagraphFont"/>
    <w:link w:val="FootnoteText"/>
    <w:uiPriority w:val="99"/>
    <w:semiHidden/>
    <w:locked/>
    <w:rsid w:val="00543C96"/>
    <w:rPr>
      <w:rFonts w:ascii="Times New Roman" w:hAnsi="Times New Roman" w:cs="Times New Roman"/>
      <w:sz w:val="20"/>
      <w:szCs w:val="20"/>
      <w:lang w:eastAsia="ru-RU"/>
    </w:rPr>
  </w:style>
  <w:style w:type="paragraph" w:styleId="FootnoteText">
    <w:name w:val="footnote text"/>
    <w:basedOn w:val="Normal"/>
    <w:link w:val="FootnoteTextChar"/>
    <w:uiPriority w:val="99"/>
    <w:semiHidden/>
    <w:rsid w:val="00543C96"/>
    <w:pPr>
      <w:suppressAutoHyphens w:val="0"/>
      <w:ind w:firstLine="0"/>
    </w:pPr>
    <w:rPr>
      <w:sz w:val="20"/>
      <w:szCs w:val="20"/>
      <w:lang w:eastAsia="ru-RU"/>
    </w:rPr>
  </w:style>
  <w:style w:type="character" w:customStyle="1" w:styleId="FootnoteTextChar1">
    <w:name w:val="Footnote Text Char1"/>
    <w:basedOn w:val="DefaultParagraphFont"/>
    <w:link w:val="FootnoteText"/>
    <w:uiPriority w:val="99"/>
    <w:semiHidden/>
    <w:locked/>
    <w:rsid w:val="002F285D"/>
    <w:rPr>
      <w:rFonts w:ascii="Times New Roman" w:hAnsi="Times New Roman" w:cs="Times New Roman"/>
      <w:sz w:val="20"/>
      <w:szCs w:val="20"/>
      <w:lang w:eastAsia="ar-SA" w:bidi="ar-SA"/>
    </w:rPr>
  </w:style>
  <w:style w:type="paragraph" w:customStyle="1" w:styleId="ConsPlusCell">
    <w:name w:val="ConsPlusCell"/>
    <w:uiPriority w:val="99"/>
    <w:rsid w:val="00543C96"/>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543C96"/>
    <w:pPr>
      <w:widowControl w:val="0"/>
      <w:autoSpaceDE w:val="0"/>
      <w:autoSpaceDN w:val="0"/>
      <w:adjustRightInd w:val="0"/>
    </w:pPr>
    <w:rPr>
      <w:rFonts w:ascii="Courier New" w:eastAsia="Times New Roman" w:hAnsi="Courier New" w:cs="Courier New"/>
      <w:sz w:val="20"/>
      <w:szCs w:val="20"/>
    </w:rPr>
  </w:style>
  <w:style w:type="paragraph" w:styleId="BodyTextIndent2">
    <w:name w:val="Body Text Indent 2"/>
    <w:basedOn w:val="Normal"/>
    <w:link w:val="BodyTextIndent2Char"/>
    <w:uiPriority w:val="99"/>
    <w:rsid w:val="00543C96"/>
    <w:pPr>
      <w:spacing w:after="120" w:line="480" w:lineRule="auto"/>
      <w:ind w:left="283"/>
    </w:pPr>
  </w:style>
  <w:style w:type="character" w:customStyle="1" w:styleId="BodyTextIndent2Char">
    <w:name w:val="Body Text Indent 2 Char"/>
    <w:basedOn w:val="DefaultParagraphFont"/>
    <w:link w:val="BodyTextIndent2"/>
    <w:uiPriority w:val="99"/>
    <w:locked/>
    <w:rsid w:val="00543C96"/>
    <w:rPr>
      <w:rFonts w:ascii="Times New Roman" w:hAnsi="Times New Roman" w:cs="Times New Roman"/>
      <w:lang w:eastAsia="ar-SA" w:bidi="ar-SA"/>
    </w:rPr>
  </w:style>
  <w:style w:type="paragraph" w:customStyle="1" w:styleId="fd">
    <w:name w:val="fd"/>
    <w:basedOn w:val="Normal"/>
    <w:uiPriority w:val="99"/>
    <w:rsid w:val="00543C96"/>
    <w:pPr>
      <w:spacing w:before="60" w:after="80"/>
      <w:ind w:left="60" w:right="80" w:firstLine="0"/>
      <w:jc w:val="both"/>
    </w:pPr>
    <w:rPr>
      <w:rFonts w:ascii="Verdana" w:hAnsi="Verdana" w:cs="Verdana"/>
      <w:sz w:val="20"/>
      <w:szCs w:val="20"/>
    </w:rPr>
  </w:style>
  <w:style w:type="paragraph" w:customStyle="1" w:styleId="14">
    <w:name w:val="Стиль1"/>
    <w:basedOn w:val="Normal"/>
    <w:uiPriority w:val="99"/>
    <w:rsid w:val="00543C96"/>
    <w:pPr>
      <w:widowControl w:val="0"/>
      <w:tabs>
        <w:tab w:val="left" w:pos="567"/>
      </w:tabs>
      <w:autoSpaceDE w:val="0"/>
      <w:spacing w:line="221" w:lineRule="exact"/>
      <w:ind w:left="567" w:right="-57" w:firstLine="0"/>
      <w:jc w:val="both"/>
    </w:pPr>
    <w:rPr>
      <w:rFonts w:ascii="Times New Roman CYR" w:hAnsi="Times New Roman CYR" w:cs="Times New Roman CYR"/>
      <w:b/>
      <w:bCs/>
      <w:sz w:val="16"/>
      <w:szCs w:val="16"/>
    </w:rPr>
  </w:style>
  <w:style w:type="paragraph" w:customStyle="1" w:styleId="s1">
    <w:name w:val="s_1"/>
    <w:basedOn w:val="Normal"/>
    <w:uiPriority w:val="99"/>
    <w:rsid w:val="00543C96"/>
    <w:pPr>
      <w:suppressAutoHyphens w:val="0"/>
      <w:spacing w:before="100" w:beforeAutospacing="1" w:after="100" w:afterAutospacing="1"/>
      <w:ind w:firstLine="0"/>
    </w:pPr>
    <w:rPr>
      <w:sz w:val="24"/>
      <w:szCs w:val="24"/>
      <w:lang w:eastAsia="ru-RU"/>
    </w:rPr>
  </w:style>
  <w:style w:type="paragraph" w:customStyle="1" w:styleId="s3">
    <w:name w:val="s_3"/>
    <w:basedOn w:val="Normal"/>
    <w:uiPriority w:val="99"/>
    <w:rsid w:val="00543C96"/>
    <w:pPr>
      <w:suppressAutoHyphens w:val="0"/>
      <w:spacing w:before="100" w:beforeAutospacing="1" w:after="100" w:afterAutospacing="1"/>
      <w:ind w:firstLine="0"/>
    </w:pPr>
    <w:rPr>
      <w:sz w:val="24"/>
      <w:szCs w:val="24"/>
      <w:lang w:eastAsia="ru-RU"/>
    </w:rPr>
  </w:style>
  <w:style w:type="paragraph" w:customStyle="1" w:styleId="s52">
    <w:name w:val="s_52"/>
    <w:basedOn w:val="Normal"/>
    <w:uiPriority w:val="99"/>
    <w:rsid w:val="00543C96"/>
    <w:pPr>
      <w:suppressAutoHyphens w:val="0"/>
      <w:spacing w:before="100" w:beforeAutospacing="1" w:after="100" w:afterAutospacing="1"/>
      <w:ind w:firstLine="0"/>
    </w:pPr>
    <w:rPr>
      <w:sz w:val="24"/>
      <w:szCs w:val="24"/>
      <w:lang w:eastAsia="ru-RU"/>
    </w:rPr>
  </w:style>
  <w:style w:type="paragraph" w:customStyle="1" w:styleId="listparagraphcxspmiddle">
    <w:name w:val="listparagraphcxspmiddle"/>
    <w:basedOn w:val="Normal"/>
    <w:uiPriority w:val="99"/>
    <w:rsid w:val="00543C96"/>
    <w:pPr>
      <w:suppressAutoHyphens w:val="0"/>
      <w:spacing w:before="100" w:beforeAutospacing="1" w:after="100" w:afterAutospacing="1"/>
      <w:ind w:firstLine="0"/>
    </w:pPr>
    <w:rPr>
      <w:sz w:val="24"/>
      <w:szCs w:val="24"/>
      <w:lang w:eastAsia="ru-RU"/>
    </w:rPr>
  </w:style>
  <w:style w:type="paragraph" w:customStyle="1" w:styleId="listparagraphcxsplast">
    <w:name w:val="listparagraphcxsplast"/>
    <w:basedOn w:val="Normal"/>
    <w:uiPriority w:val="99"/>
    <w:rsid w:val="00543C96"/>
    <w:pPr>
      <w:suppressAutoHyphens w:val="0"/>
      <w:spacing w:before="100" w:beforeAutospacing="1" w:after="100" w:afterAutospacing="1"/>
      <w:ind w:firstLine="0"/>
    </w:pPr>
    <w:rPr>
      <w:sz w:val="24"/>
      <w:szCs w:val="24"/>
      <w:lang w:eastAsia="ru-RU"/>
    </w:rPr>
  </w:style>
  <w:style w:type="paragraph" w:customStyle="1" w:styleId="rmcgiljimsonormal">
    <w:name w:val="rmcgilji msonormal"/>
    <w:basedOn w:val="Normal"/>
    <w:uiPriority w:val="99"/>
    <w:rsid w:val="00543C96"/>
    <w:pPr>
      <w:suppressAutoHyphens w:val="0"/>
      <w:spacing w:before="100" w:beforeAutospacing="1" w:after="100" w:afterAutospacing="1"/>
      <w:ind w:firstLine="0"/>
    </w:pPr>
    <w:rPr>
      <w:sz w:val="24"/>
      <w:szCs w:val="24"/>
      <w:lang w:eastAsia="ru-RU"/>
    </w:rPr>
  </w:style>
  <w:style w:type="paragraph" w:customStyle="1" w:styleId="rmcevnidlistparagraphcxspmiddle">
    <w:name w:val="rmcevnid listparagraphcxspmiddle"/>
    <w:basedOn w:val="Normal"/>
    <w:uiPriority w:val="99"/>
    <w:rsid w:val="00543C96"/>
    <w:pPr>
      <w:suppressAutoHyphens w:val="0"/>
      <w:spacing w:before="100" w:beforeAutospacing="1" w:after="100" w:afterAutospacing="1"/>
      <w:ind w:firstLine="0"/>
    </w:pPr>
    <w:rPr>
      <w:sz w:val="24"/>
      <w:szCs w:val="24"/>
      <w:lang w:eastAsia="ru-RU"/>
    </w:rPr>
  </w:style>
  <w:style w:type="character" w:styleId="Strong">
    <w:name w:val="Strong"/>
    <w:basedOn w:val="DefaultParagraphFont"/>
    <w:uiPriority w:val="99"/>
    <w:qFormat/>
    <w:rsid w:val="00543C96"/>
    <w:rPr>
      <w:b/>
      <w:bCs/>
    </w:rPr>
  </w:style>
  <w:style w:type="paragraph" w:customStyle="1" w:styleId="rmcevnidlistparagraphcxsplast">
    <w:name w:val="rmcevnid listparagraphcxsplast"/>
    <w:basedOn w:val="Normal"/>
    <w:uiPriority w:val="99"/>
    <w:rsid w:val="00543C96"/>
    <w:pPr>
      <w:suppressAutoHyphens w:val="0"/>
      <w:spacing w:before="100" w:beforeAutospacing="1" w:after="100" w:afterAutospacing="1"/>
      <w:ind w:firstLine="0"/>
    </w:pPr>
    <w:rPr>
      <w:sz w:val="24"/>
      <w:szCs w:val="24"/>
      <w:lang w:eastAsia="ru-RU"/>
    </w:rPr>
  </w:style>
  <w:style w:type="character" w:styleId="Emphasis">
    <w:name w:val="Emphasis"/>
    <w:basedOn w:val="DefaultParagraphFont"/>
    <w:uiPriority w:val="99"/>
    <w:qFormat/>
    <w:rsid w:val="00543C96"/>
    <w:rPr>
      <w:i/>
      <w:iCs/>
    </w:rPr>
  </w:style>
  <w:style w:type="character" w:customStyle="1" w:styleId="a4">
    <w:name w:val="Знак Знак"/>
    <w:uiPriority w:val="99"/>
    <w:locked/>
    <w:rsid w:val="00543C96"/>
    <w:rPr>
      <w:rFonts w:ascii="Courier New" w:hAnsi="Courier New" w:cs="Courier New"/>
      <w:lang w:val="ru-RU" w:eastAsia="ar-SA" w:bidi="ar-SA"/>
    </w:rPr>
  </w:style>
  <w:style w:type="character" w:customStyle="1" w:styleId="15">
    <w:name w:val="Знак Знак1"/>
    <w:uiPriority w:val="99"/>
    <w:locked/>
    <w:rsid w:val="00543C96"/>
    <w:rPr>
      <w:sz w:val="22"/>
      <w:szCs w:val="22"/>
      <w:lang w:val="ru-RU" w:eastAsia="ar-SA" w:bidi="ar-SA"/>
    </w:rPr>
  </w:style>
  <w:style w:type="paragraph" w:customStyle="1" w:styleId="25">
    <w:name w:val="Заголовок оглавления2"/>
    <w:basedOn w:val="Heading1"/>
    <w:next w:val="Normal"/>
    <w:uiPriority w:val="99"/>
    <w:rsid w:val="00000C97"/>
    <w:pPr>
      <w:keepLines/>
      <w:tabs>
        <w:tab w:val="clear" w:pos="0"/>
      </w:tabs>
      <w:spacing w:before="480" w:line="276" w:lineRule="auto"/>
      <w:ind w:firstLine="0"/>
      <w:jc w:val="left"/>
    </w:pPr>
    <w:rPr>
      <w:rFonts w:ascii="Cambria" w:hAnsi="Cambria" w:cs="Cambria"/>
      <w:b/>
      <w:bCs/>
      <w:color w:val="365F91"/>
    </w:rPr>
  </w:style>
  <w:style w:type="character" w:styleId="FootnoteReference">
    <w:name w:val="footnote reference"/>
    <w:basedOn w:val="DefaultParagraphFont"/>
    <w:uiPriority w:val="99"/>
    <w:semiHidden/>
    <w:rsid w:val="00000C97"/>
    <w:rPr>
      <w:vertAlign w:val="superscript"/>
    </w:rPr>
  </w:style>
  <w:style w:type="character" w:customStyle="1" w:styleId="26">
    <w:name w:val="Знак Знак2"/>
    <w:uiPriority w:val="99"/>
    <w:locked/>
    <w:rsid w:val="00000C97"/>
    <w:rPr>
      <w:rFonts w:ascii="Courier New" w:hAnsi="Courier New" w:cs="Courier New"/>
      <w:lang w:val="ru-RU" w:eastAsia="ar-SA" w:bidi="ar-SA"/>
    </w:rPr>
  </w:style>
  <w:style w:type="character" w:customStyle="1" w:styleId="110">
    <w:name w:val="Знак Знак11"/>
    <w:uiPriority w:val="99"/>
    <w:locked/>
    <w:rsid w:val="00000C97"/>
    <w:rPr>
      <w:sz w:val="22"/>
      <w:szCs w:val="22"/>
      <w:lang w:val="ru-RU" w:eastAsia="ar-SA" w:bidi="ar-SA"/>
    </w:rPr>
  </w:style>
  <w:style w:type="character" w:customStyle="1" w:styleId="16">
    <w:name w:val="Текст сноски Знак1"/>
    <w:basedOn w:val="DefaultParagraphFont"/>
    <w:uiPriority w:val="99"/>
    <w:semiHidden/>
    <w:rsid w:val="00F32530"/>
    <w:rPr>
      <w:rFonts w:ascii="Times New Roman" w:hAnsi="Times New Roman" w:cs="Times New Roman"/>
      <w:sz w:val="20"/>
      <w:szCs w:val="20"/>
      <w:lang w:eastAsia="ar-SA" w:bidi="ar-SA"/>
    </w:rPr>
  </w:style>
  <w:style w:type="paragraph" w:styleId="Index1">
    <w:name w:val="index 1"/>
    <w:basedOn w:val="Normal"/>
    <w:next w:val="Normal"/>
    <w:autoRedefine/>
    <w:uiPriority w:val="99"/>
    <w:semiHidden/>
    <w:rsid w:val="00865B59"/>
    <w:pPr>
      <w:ind w:left="220" w:hanging="220"/>
    </w:pPr>
    <w:rPr>
      <w:rFonts w:ascii="Calibri" w:hAnsi="Calibri" w:cs="Calibri"/>
      <w:lang w:eastAsia="zh-CN"/>
    </w:rPr>
  </w:style>
  <w:style w:type="character" w:customStyle="1" w:styleId="BodyText2Char">
    <w:name w:val="Body Text 2 Char"/>
    <w:basedOn w:val="DefaultParagraphFont"/>
    <w:link w:val="BodyText2"/>
    <w:uiPriority w:val="99"/>
    <w:semiHidden/>
    <w:locked/>
    <w:rsid w:val="00865B59"/>
    <w:rPr>
      <w:rFonts w:ascii="Times New Roman" w:hAnsi="Times New Roman" w:cs="Times New Roman"/>
      <w:color w:val="000000"/>
      <w:sz w:val="24"/>
      <w:szCs w:val="24"/>
      <w:lang w:eastAsia="zh-CN"/>
    </w:rPr>
  </w:style>
  <w:style w:type="paragraph" w:styleId="BodyText2">
    <w:name w:val="Body Text 2"/>
    <w:basedOn w:val="Normal"/>
    <w:link w:val="BodyText2Char"/>
    <w:uiPriority w:val="99"/>
    <w:semiHidden/>
    <w:rsid w:val="00865B59"/>
    <w:pPr>
      <w:ind w:firstLine="0"/>
      <w:jc w:val="both"/>
    </w:pPr>
    <w:rPr>
      <w:color w:val="000000"/>
      <w:sz w:val="28"/>
      <w:szCs w:val="28"/>
      <w:lang w:eastAsia="zh-CN"/>
    </w:rPr>
  </w:style>
  <w:style w:type="character" w:customStyle="1" w:styleId="BodyText2Char1">
    <w:name w:val="Body Text 2 Char1"/>
    <w:basedOn w:val="DefaultParagraphFont"/>
    <w:link w:val="BodyText2"/>
    <w:uiPriority w:val="99"/>
    <w:semiHidden/>
    <w:locked/>
    <w:rsid w:val="002F285D"/>
    <w:rPr>
      <w:rFonts w:ascii="Times New Roman" w:hAnsi="Times New Roman" w:cs="Times New Roman"/>
      <w:lang w:eastAsia="ar-SA" w:bidi="ar-SA"/>
    </w:rPr>
  </w:style>
  <w:style w:type="paragraph" w:customStyle="1" w:styleId="Style2">
    <w:name w:val="Style2"/>
    <w:basedOn w:val="Normal"/>
    <w:uiPriority w:val="99"/>
    <w:rsid w:val="00865B59"/>
    <w:pPr>
      <w:widowControl w:val="0"/>
      <w:spacing w:line="322" w:lineRule="exact"/>
      <w:ind w:firstLine="706"/>
      <w:jc w:val="both"/>
    </w:pPr>
    <w:rPr>
      <w:sz w:val="24"/>
      <w:szCs w:val="24"/>
      <w:lang w:eastAsia="zh-CN"/>
    </w:rPr>
  </w:style>
  <w:style w:type="paragraph" w:customStyle="1" w:styleId="17">
    <w:name w:val="Знак сноски1"/>
    <w:basedOn w:val="Normal"/>
    <w:uiPriority w:val="99"/>
    <w:rsid w:val="00865B59"/>
    <w:pPr>
      <w:spacing w:after="200" w:line="276" w:lineRule="auto"/>
      <w:ind w:firstLine="0"/>
    </w:pPr>
    <w:rPr>
      <w:rFonts w:ascii="Calibri" w:hAnsi="Calibri" w:cs="Calibri"/>
      <w:vertAlign w:val="superscript"/>
      <w:lang w:eastAsia="zh-CN"/>
    </w:rPr>
  </w:style>
  <w:style w:type="character" w:customStyle="1" w:styleId="WW8Num1z1">
    <w:name w:val="WW8Num1z1"/>
    <w:uiPriority w:val="99"/>
    <w:rsid w:val="00865B59"/>
  </w:style>
  <w:style w:type="character" w:customStyle="1" w:styleId="WW8Num1z2">
    <w:name w:val="WW8Num1z2"/>
    <w:uiPriority w:val="99"/>
    <w:rsid w:val="00865B59"/>
  </w:style>
  <w:style w:type="character" w:customStyle="1" w:styleId="WW8Num1z3">
    <w:name w:val="WW8Num1z3"/>
    <w:uiPriority w:val="99"/>
    <w:rsid w:val="00865B59"/>
  </w:style>
  <w:style w:type="character" w:customStyle="1" w:styleId="WW8Num1z4">
    <w:name w:val="WW8Num1z4"/>
    <w:uiPriority w:val="99"/>
    <w:rsid w:val="00865B59"/>
  </w:style>
  <w:style w:type="character" w:customStyle="1" w:styleId="WW8Num1z5">
    <w:name w:val="WW8Num1z5"/>
    <w:uiPriority w:val="99"/>
    <w:rsid w:val="00865B59"/>
  </w:style>
  <w:style w:type="character" w:customStyle="1" w:styleId="WW8Num1z6">
    <w:name w:val="WW8Num1z6"/>
    <w:uiPriority w:val="99"/>
    <w:rsid w:val="00865B59"/>
  </w:style>
  <w:style w:type="character" w:customStyle="1" w:styleId="WW8Num1z7">
    <w:name w:val="WW8Num1z7"/>
    <w:uiPriority w:val="99"/>
    <w:rsid w:val="00865B59"/>
  </w:style>
  <w:style w:type="character" w:customStyle="1" w:styleId="WW8Num1z8">
    <w:name w:val="WW8Num1z8"/>
    <w:uiPriority w:val="99"/>
    <w:rsid w:val="00865B59"/>
  </w:style>
  <w:style w:type="character" w:customStyle="1" w:styleId="FontStyle12">
    <w:name w:val="Font Style12"/>
    <w:uiPriority w:val="99"/>
    <w:rsid w:val="00865B59"/>
    <w:rPr>
      <w:rFonts w:ascii="Times New Roman" w:hAnsi="Times New Roman" w:cs="Times New Roman"/>
      <w:sz w:val="30"/>
      <w:szCs w:val="30"/>
    </w:rPr>
  </w:style>
  <w:style w:type="character" w:customStyle="1" w:styleId="FontStyle11">
    <w:name w:val="Font Style11"/>
    <w:basedOn w:val="DefaultParagraphFont"/>
    <w:uiPriority w:val="99"/>
    <w:rsid w:val="00865B59"/>
    <w:rPr>
      <w:rFonts w:ascii="Times New Roman" w:hAnsi="Times New Roman" w:cs="Times New Roman"/>
      <w:sz w:val="26"/>
      <w:szCs w:val="26"/>
    </w:rPr>
  </w:style>
  <w:style w:type="character" w:customStyle="1" w:styleId="FontStyle45">
    <w:name w:val="Font Style45"/>
    <w:uiPriority w:val="99"/>
    <w:rsid w:val="00865B59"/>
    <w:rPr>
      <w:rFonts w:ascii="Times New Roman" w:hAnsi="Times New Roman" w:cs="Times New Roman"/>
      <w:sz w:val="26"/>
      <w:szCs w:val="26"/>
    </w:rPr>
  </w:style>
  <w:style w:type="character" w:customStyle="1" w:styleId="FontStyle25">
    <w:name w:val="Font Style25"/>
    <w:uiPriority w:val="99"/>
    <w:rsid w:val="00865B59"/>
    <w:rPr>
      <w:rFonts w:ascii="Times New Roman" w:hAnsi="Times New Roman" w:cs="Times New Roman"/>
      <w:sz w:val="72"/>
      <w:szCs w:val="72"/>
    </w:rPr>
  </w:style>
  <w:style w:type="character" w:customStyle="1" w:styleId="ConsPlusNormal0">
    <w:name w:val="ConsPlusNormal Знак"/>
    <w:uiPriority w:val="99"/>
    <w:rsid w:val="00865B59"/>
    <w:rPr>
      <w:rFonts w:ascii="Arial" w:hAnsi="Arial" w:cs="Arial"/>
      <w:sz w:val="22"/>
      <w:szCs w:val="22"/>
    </w:rPr>
  </w:style>
  <w:style w:type="paragraph" w:styleId="EndnoteText">
    <w:name w:val="endnote text"/>
    <w:basedOn w:val="Normal"/>
    <w:link w:val="EndnoteTextChar"/>
    <w:uiPriority w:val="99"/>
    <w:semiHidden/>
    <w:rsid w:val="003C496C"/>
    <w:rPr>
      <w:sz w:val="20"/>
      <w:szCs w:val="20"/>
    </w:rPr>
  </w:style>
  <w:style w:type="character" w:customStyle="1" w:styleId="EndnoteTextChar">
    <w:name w:val="Endnote Text Char"/>
    <w:basedOn w:val="DefaultParagraphFont"/>
    <w:link w:val="EndnoteText"/>
    <w:uiPriority w:val="99"/>
    <w:semiHidden/>
    <w:locked/>
    <w:rsid w:val="003C496C"/>
    <w:rPr>
      <w:rFonts w:ascii="Times New Roman" w:hAnsi="Times New Roman" w:cs="Times New Roman"/>
      <w:sz w:val="20"/>
      <w:szCs w:val="20"/>
      <w:lang w:eastAsia="ar-SA" w:bidi="ar-SA"/>
    </w:rPr>
  </w:style>
  <w:style w:type="character" w:styleId="EndnoteReference">
    <w:name w:val="endnote reference"/>
    <w:basedOn w:val="DefaultParagraphFont"/>
    <w:uiPriority w:val="99"/>
    <w:semiHidden/>
    <w:rsid w:val="003C496C"/>
    <w:rPr>
      <w:vertAlign w:val="superscript"/>
    </w:rPr>
  </w:style>
  <w:style w:type="paragraph" w:customStyle="1" w:styleId="18">
    <w:name w:val="Заголовок1"/>
    <w:basedOn w:val="Normal"/>
    <w:next w:val="BodyText"/>
    <w:uiPriority w:val="99"/>
    <w:rsid w:val="00A969E0"/>
    <w:pPr>
      <w:keepNext/>
      <w:spacing w:before="240" w:after="120"/>
      <w:ind w:firstLine="0"/>
    </w:pPr>
    <w:rPr>
      <w:rFonts w:ascii="Arial" w:eastAsia="Calibri" w:hAnsi="Arial" w:cs="Arial"/>
      <w:sz w:val="28"/>
      <w:szCs w:val="28"/>
    </w:rPr>
  </w:style>
  <w:style w:type="paragraph" w:customStyle="1" w:styleId="19">
    <w:name w:val="1"/>
    <w:basedOn w:val="Normal"/>
    <w:uiPriority w:val="99"/>
    <w:rsid w:val="00A969E0"/>
    <w:pPr>
      <w:suppressAutoHyphens w:val="0"/>
      <w:spacing w:before="100" w:beforeAutospacing="1" w:after="100" w:afterAutospacing="1"/>
      <w:ind w:firstLine="0"/>
    </w:pPr>
    <w:rPr>
      <w:rFonts w:ascii="Tahoma" w:hAnsi="Tahoma" w:cs="Tahoma"/>
      <w:sz w:val="20"/>
      <w:szCs w:val="20"/>
      <w:lang w:val="en-US" w:eastAsia="en-US"/>
    </w:rPr>
  </w:style>
  <w:style w:type="paragraph" w:customStyle="1" w:styleId="msonormal0">
    <w:name w:val="msonormal"/>
    <w:basedOn w:val="Normal"/>
    <w:uiPriority w:val="99"/>
    <w:rsid w:val="00A969E0"/>
    <w:pPr>
      <w:spacing w:before="280" w:after="280"/>
      <w:ind w:firstLine="0"/>
    </w:pPr>
    <w:rPr>
      <w:sz w:val="24"/>
      <w:szCs w:val="24"/>
    </w:rPr>
  </w:style>
</w:styles>
</file>

<file path=word/webSettings.xml><?xml version="1.0" encoding="utf-8"?>
<w:webSettings xmlns:r="http://schemas.openxmlformats.org/officeDocument/2006/relationships" xmlns:w="http://schemas.openxmlformats.org/wordprocessingml/2006/main">
  <w:divs>
    <w:div w:id="638071058">
      <w:marLeft w:val="0"/>
      <w:marRight w:val="0"/>
      <w:marTop w:val="0"/>
      <w:marBottom w:val="0"/>
      <w:divBdr>
        <w:top w:val="none" w:sz="0" w:space="0" w:color="auto"/>
        <w:left w:val="none" w:sz="0" w:space="0" w:color="auto"/>
        <w:bottom w:val="none" w:sz="0" w:space="0" w:color="auto"/>
        <w:right w:val="none" w:sz="0" w:space="0" w:color="auto"/>
      </w:divBdr>
    </w:div>
    <w:div w:id="638071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TotalTime>
  <Pages>30</Pages>
  <Words>13720</Words>
  <Characters>-32766</Characters>
  <Application>Microsoft Office Outlook</Application>
  <DocSecurity>0</DocSecurity>
  <Lines>0</Lines>
  <Paragraphs>0</Paragraphs>
  <ScaleCrop>false</ScaleCrop>
  <Company>Школа БАЯРД</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2025-03-03T06:46:00Z</cp:lastPrinted>
  <dcterms:created xsi:type="dcterms:W3CDTF">2024-05-02T08:06:00Z</dcterms:created>
  <dcterms:modified xsi:type="dcterms:W3CDTF">2025-03-03T06:47:00Z</dcterms:modified>
</cp:coreProperties>
</file>